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9FBD" w14:textId="046F09D8" w:rsidR="00962CAF" w:rsidRDefault="00190B0A" w:rsidP="00970644">
      <w:pPr>
        <w:spacing w:after="120"/>
        <w:rPr>
          <w:rFonts w:cstheme="minorHAnsi"/>
          <w:sz w:val="44"/>
          <w:szCs w:val="44"/>
        </w:rPr>
      </w:pPr>
      <w:r w:rsidRPr="00F377EC">
        <w:rPr>
          <w:rFonts w:cstheme="minorHAnsi"/>
          <w:noProof/>
          <w:sz w:val="44"/>
          <w:szCs w:val="44"/>
        </w:rPr>
        <w:drawing>
          <wp:anchor distT="0" distB="0" distL="114300" distR="114300" simplePos="0" relativeHeight="251658240" behindDoc="0" locked="0" layoutInCell="1" hidden="0" allowOverlap="1" wp14:anchorId="1D6B5EEB" wp14:editId="0D45F127">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62CAF">
        <w:rPr>
          <w:rFonts w:cstheme="minorHAnsi"/>
          <w:sz w:val="44"/>
          <w:szCs w:val="44"/>
        </w:rPr>
        <w:t>Module TSS4:</w:t>
      </w:r>
      <w:r w:rsidR="00582E55">
        <w:rPr>
          <w:rFonts w:cstheme="minorHAnsi"/>
          <w:sz w:val="44"/>
          <w:szCs w:val="44"/>
        </w:rPr>
        <w:t xml:space="preserve"> Annotation of Broad</w:t>
      </w:r>
    </w:p>
    <w:p w14:paraId="1ABEB010" w14:textId="4FA1B107" w:rsidR="0044413D" w:rsidRPr="00F377EC" w:rsidRDefault="00962CAF" w:rsidP="00970644">
      <w:pPr>
        <w:spacing w:after="120"/>
        <w:rPr>
          <w:rFonts w:cstheme="minorHAnsi"/>
        </w:rPr>
      </w:pPr>
      <w:r w:rsidRPr="00F377EC">
        <w:rPr>
          <w:rFonts w:cstheme="minorHAnsi"/>
          <w:noProof/>
          <w:sz w:val="44"/>
          <w:szCs w:val="44"/>
        </w:rPr>
        <mc:AlternateContent>
          <mc:Choice Requires="wps">
            <w:drawing>
              <wp:anchor distT="0" distB="0" distL="114300" distR="114300" simplePos="0" relativeHeight="251726848" behindDoc="0" locked="0" layoutInCell="1" allowOverlap="1" wp14:anchorId="366CC1EA" wp14:editId="244955CD">
                <wp:simplePos x="0" y="0"/>
                <wp:positionH relativeFrom="column">
                  <wp:posOffset>1156639</wp:posOffset>
                </wp:positionH>
                <wp:positionV relativeFrom="paragraph">
                  <wp:posOffset>360680</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E8B410" id="Straight Connector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1.05pt,28.4pt" to="475.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" strokecolor="#900" strokeweight="1pt">
                <v:stroke joinstyle="miter"/>
              </v:line>
            </w:pict>
          </mc:Fallback>
        </mc:AlternateContent>
      </w:r>
      <w:r>
        <w:rPr>
          <w:rFonts w:cstheme="minorHAnsi"/>
          <w:sz w:val="44"/>
          <w:szCs w:val="44"/>
        </w:rPr>
        <w:t>Transcription Start Sites</w:t>
      </w:r>
    </w:p>
    <w:p w14:paraId="62597C43" w14:textId="2F703E1B" w:rsidR="00B62489" w:rsidRPr="000265A3" w:rsidRDefault="00962CAF" w:rsidP="00962CAF">
      <w:pPr>
        <w:pStyle w:val="Subtitle"/>
        <w:ind w:left="1440"/>
      </w:pPr>
      <w:r>
        <w:t xml:space="preserve">     </w:t>
      </w:r>
      <w:r w:rsidR="00582E55">
        <w:t xml:space="preserve">  </w:t>
      </w:r>
      <w:r>
        <w:t xml:space="preserve">Michael </w:t>
      </w:r>
      <w:proofErr w:type="spellStart"/>
      <w:r>
        <w:t>Foulk</w:t>
      </w:r>
      <w:proofErr w:type="spellEnd"/>
    </w:p>
    <w:p w14:paraId="00E87F13" w14:textId="77777777" w:rsidR="00784F38" w:rsidRDefault="00784F38" w:rsidP="00784F38">
      <w:pPr>
        <w:rPr>
          <w:rStyle w:val="SubtleEmphasis"/>
        </w:rPr>
      </w:pPr>
    </w:p>
    <w:p w14:paraId="1E00FAE5" w14:textId="3EA2A6DF" w:rsidR="00B62489" w:rsidRPr="002E089A" w:rsidRDefault="00B62489" w:rsidP="00784F38">
      <w:pPr>
        <w:rPr>
          <w:rStyle w:val="SubtleEmphasis"/>
        </w:rPr>
      </w:pPr>
      <w:r w:rsidRPr="002E089A">
        <w:rPr>
          <w:rStyle w:val="SubtleEmphasis"/>
        </w:rPr>
        <w:t xml:space="preserve"> </w:t>
      </w:r>
    </w:p>
    <w:p w14:paraId="75BC9BF0" w14:textId="77777777" w:rsidR="00582E55" w:rsidRPr="00386BBD" w:rsidRDefault="00582E55" w:rsidP="00582E55">
      <w:pPr>
        <w:rPr>
          <w:b/>
          <w:bCs/>
          <w:color w:val="990000"/>
          <w:sz w:val="32"/>
          <w:szCs w:val="32"/>
        </w:rPr>
      </w:pPr>
      <w:r>
        <w:rPr>
          <w:b/>
          <w:bCs/>
          <w:color w:val="990000"/>
          <w:sz w:val="32"/>
          <w:szCs w:val="32"/>
        </w:rPr>
        <w:t>Title</w:t>
      </w:r>
    </w:p>
    <w:p w14:paraId="11D86153" w14:textId="3B0FBF02" w:rsidR="00582E55" w:rsidRPr="00582E55" w:rsidRDefault="00582E55" w:rsidP="0070566E">
      <w:pPr>
        <w:pStyle w:val="ListBullet"/>
        <w:rPr>
          <w:rFonts w:cstheme="minorHAnsi"/>
          <w:bCs/>
        </w:rPr>
      </w:pPr>
      <w:r w:rsidRPr="00582E55">
        <w:rPr>
          <w:rFonts w:cstheme="minorHAnsi"/>
          <w:bCs/>
          <w:szCs w:val="22"/>
        </w:rPr>
        <w:t>Identifying transcription start sites for Broad promoters using available combinations of evidence.</w:t>
      </w:r>
    </w:p>
    <w:p w14:paraId="611306AF" w14:textId="77777777" w:rsidR="00582E55" w:rsidRDefault="00582E55" w:rsidP="00582E55">
      <w:pPr>
        <w:rPr>
          <w:b/>
          <w:bCs/>
          <w:color w:val="990000"/>
          <w:sz w:val="32"/>
          <w:szCs w:val="32"/>
        </w:rPr>
      </w:pPr>
    </w:p>
    <w:p w14:paraId="351A64C0" w14:textId="661F7D33" w:rsidR="00582E55" w:rsidRPr="002D528E" w:rsidRDefault="00582E55" w:rsidP="00582E55">
      <w:pPr>
        <w:rPr>
          <w:b/>
          <w:bCs/>
          <w:color w:val="990000"/>
          <w:sz w:val="32"/>
          <w:szCs w:val="32"/>
        </w:rPr>
      </w:pPr>
      <w:r>
        <w:rPr>
          <w:b/>
          <w:bCs/>
          <w:color w:val="990000"/>
          <w:sz w:val="32"/>
          <w:szCs w:val="32"/>
        </w:rPr>
        <w:t>Objective</w:t>
      </w:r>
    </w:p>
    <w:p w14:paraId="0ACF1E3D" w14:textId="484B2D57" w:rsidR="00582E55" w:rsidRDefault="00582E55" w:rsidP="00582E55">
      <w:pPr>
        <w:pStyle w:val="ListBullet"/>
      </w:pPr>
      <w:r>
        <w:t xml:space="preserve">Characterize a broad transcription start site (TSS) in a </w:t>
      </w:r>
      <w:r w:rsidRPr="00582E55">
        <w:rPr>
          <w:i/>
        </w:rPr>
        <w:t>D. melanogaster</w:t>
      </w:r>
      <w:r>
        <w:t xml:space="preserve"> </w:t>
      </w:r>
      <w:proofErr w:type="gramStart"/>
      <w:r>
        <w:t>ortholog</w:t>
      </w:r>
      <w:proofErr w:type="gramEnd"/>
    </w:p>
    <w:p w14:paraId="46C7D3AA" w14:textId="07173914" w:rsidR="00582E55" w:rsidRDefault="00582E55" w:rsidP="00582E55">
      <w:pPr>
        <w:pStyle w:val="ListBullet"/>
      </w:pPr>
      <w:r>
        <w:t xml:space="preserve">Use CAGE and RAMPAGE data to confirm the characterization of the </w:t>
      </w:r>
      <w:r w:rsidRPr="00582E55">
        <w:rPr>
          <w:i/>
          <w:iCs/>
        </w:rPr>
        <w:t>D.</w:t>
      </w:r>
      <w:r w:rsidRPr="00582E55">
        <w:rPr>
          <w:i/>
        </w:rPr>
        <w:t xml:space="preserve"> melanogaster</w:t>
      </w:r>
      <w:r>
        <w:t xml:space="preserve"> </w:t>
      </w:r>
      <w:proofErr w:type="gramStart"/>
      <w:r>
        <w:t>TSS</w:t>
      </w:r>
      <w:proofErr w:type="gramEnd"/>
    </w:p>
    <w:p w14:paraId="7B1001DD" w14:textId="77777777" w:rsidR="00582E55" w:rsidRDefault="00582E55" w:rsidP="00582E55">
      <w:pPr>
        <w:pStyle w:val="ListBullet"/>
      </w:pPr>
      <w:r>
        <w:t xml:space="preserve">Use landmarks to set the boundaries of TSS search </w:t>
      </w:r>
      <w:proofErr w:type="gramStart"/>
      <w:r>
        <w:t>regions</w:t>
      </w:r>
      <w:proofErr w:type="gramEnd"/>
    </w:p>
    <w:p w14:paraId="302464B6" w14:textId="670A3B6B" w:rsidR="00582E55" w:rsidRDefault="00582E55" w:rsidP="00582E55">
      <w:pPr>
        <w:pStyle w:val="ListBullet"/>
      </w:pPr>
      <w:r>
        <w:t xml:space="preserve">Identify narrow and wide TSS search regions when </w:t>
      </w:r>
      <w:r>
        <w:rPr>
          <w:i/>
        </w:rPr>
        <w:t>blastn</w:t>
      </w:r>
      <w:r>
        <w:t xml:space="preserve"> fails to localize the first transcribed </w:t>
      </w:r>
      <w:proofErr w:type="gramStart"/>
      <w:r>
        <w:t>exon</w:t>
      </w:r>
      <w:proofErr w:type="gramEnd"/>
    </w:p>
    <w:p w14:paraId="26A5F3E4" w14:textId="555C164C" w:rsidR="00E040B2" w:rsidRPr="00F377EC" w:rsidRDefault="00582E55" w:rsidP="00582E55">
      <w:pPr>
        <w:pStyle w:val="ListBullet"/>
        <w:rPr>
          <w:rFonts w:eastAsia="Calibri"/>
        </w:rPr>
      </w:pPr>
      <w:r>
        <w:t xml:space="preserve">Use other lines of evidence to determine a wide TSS search region even when </w:t>
      </w:r>
      <w:r>
        <w:rPr>
          <w:i/>
        </w:rPr>
        <w:t>blastn</w:t>
      </w:r>
      <w:r>
        <w:t xml:space="preserve"> succeeds in localizing the first transcribed </w:t>
      </w:r>
      <w:proofErr w:type="gramStart"/>
      <w:r>
        <w:t>exon</w:t>
      </w:r>
      <w:proofErr w:type="gramEnd"/>
      <w:r w:rsidR="0044413D" w:rsidRPr="00F377EC">
        <w:rPr>
          <w:rFonts w:eastAsia="Calibri"/>
        </w:rPr>
        <w:tab/>
      </w:r>
    </w:p>
    <w:p w14:paraId="478A3D5B" w14:textId="77777777" w:rsidR="009A4ED6" w:rsidRPr="00F377EC" w:rsidRDefault="009A4ED6" w:rsidP="00970644">
      <w:pPr>
        <w:ind w:left="1440"/>
        <w:rPr>
          <w:rFonts w:cstheme="minorHAnsi"/>
        </w:rPr>
      </w:pPr>
      <w:bookmarkStart w:id="0" w:name="_Toc31094735"/>
    </w:p>
    <w:p w14:paraId="20533405" w14:textId="157B23FC" w:rsidR="00B62489" w:rsidRPr="00582E55" w:rsidRDefault="00B62489" w:rsidP="00582E55">
      <w:pPr>
        <w:rPr>
          <w:b/>
          <w:bCs/>
          <w:color w:val="990000"/>
          <w:sz w:val="32"/>
          <w:szCs w:val="32"/>
        </w:rPr>
      </w:pPr>
      <w:r w:rsidRPr="00582E55">
        <w:rPr>
          <w:b/>
          <w:bCs/>
          <w:color w:val="990000"/>
          <w:sz w:val="32"/>
          <w:szCs w:val="32"/>
        </w:rPr>
        <w:t>Prerequisites</w:t>
      </w:r>
      <w:bookmarkEnd w:id="0"/>
    </w:p>
    <w:p w14:paraId="0D8D32D4" w14:textId="00D4662C" w:rsidR="00982A32" w:rsidRPr="00962CAF" w:rsidRDefault="00000000" w:rsidP="00962CAF">
      <w:pPr>
        <w:pStyle w:val="ListBullet"/>
        <w:rPr>
          <w:rFonts w:eastAsia="Calibri"/>
        </w:rPr>
      </w:pPr>
      <w:hyperlink r:id="rId9" w:history="1">
        <w:r w:rsidR="00982A32" w:rsidRPr="007272D1">
          <w:rPr>
            <w:rStyle w:val="Hyperlink"/>
            <w:rFonts w:eastAsia="Calibri"/>
          </w:rPr>
          <w:t xml:space="preserve"> </w:t>
        </w:r>
        <w:r w:rsidR="00962CAF" w:rsidRPr="007272D1">
          <w:rPr>
            <w:rStyle w:val="Hyperlink"/>
            <w:rFonts w:eastAsia="Calibri"/>
          </w:rPr>
          <w:t>Modules TSS 1-3</w:t>
        </w:r>
      </w:hyperlink>
    </w:p>
    <w:p w14:paraId="7CE3AB2E" w14:textId="4DFC92E3" w:rsidR="005D3167" w:rsidRDefault="005D3167" w:rsidP="00244855">
      <w:pPr>
        <w:rPr>
          <w:rFonts w:cstheme="minorHAnsi"/>
        </w:rPr>
      </w:pPr>
      <w:bookmarkStart w:id="1" w:name="_Toc31094736"/>
    </w:p>
    <w:p w14:paraId="4D955889" w14:textId="1FFBD794" w:rsidR="002452CF" w:rsidRPr="002452CF" w:rsidRDefault="002452CF" w:rsidP="002452CF">
      <w:pPr>
        <w:rPr>
          <w:b/>
          <w:bCs/>
          <w:color w:val="990000"/>
          <w:sz w:val="32"/>
          <w:szCs w:val="32"/>
        </w:rPr>
      </w:pPr>
      <w:r>
        <w:rPr>
          <w:b/>
          <w:bCs/>
          <w:color w:val="990000"/>
          <w:sz w:val="32"/>
          <w:szCs w:val="32"/>
        </w:rPr>
        <w:t>Order</w:t>
      </w:r>
    </w:p>
    <w:p w14:paraId="738B5464" w14:textId="77777777" w:rsidR="002452CF" w:rsidRPr="00EA2021" w:rsidRDefault="002452CF" w:rsidP="002452CF">
      <w:pPr>
        <w:pStyle w:val="ListBullet"/>
      </w:pPr>
      <w:r>
        <w:t>Overview of the challenges of annotating broad TSS</w:t>
      </w:r>
    </w:p>
    <w:p w14:paraId="43316CF9" w14:textId="1B3A2E04" w:rsidR="002452CF" w:rsidRPr="002452CF" w:rsidRDefault="002452CF" w:rsidP="002452CF">
      <w:pPr>
        <w:pStyle w:val="ListBullet"/>
        <w:rPr>
          <w:b/>
        </w:rPr>
      </w:pPr>
      <w:r w:rsidRPr="00A73FC2">
        <w:t xml:space="preserve">Define the search region for a broad promoter when </w:t>
      </w:r>
      <w:r>
        <w:rPr>
          <w:i/>
        </w:rPr>
        <w:t>blastn</w:t>
      </w:r>
      <w:r w:rsidRPr="00A73FC2">
        <w:t xml:space="preserve"> fails to localize the first transcribed exon </w:t>
      </w:r>
      <w:r w:rsidRPr="002452CF">
        <w:rPr>
          <w:iCs/>
        </w:rPr>
        <w:t>(CG46466</w:t>
      </w:r>
      <w:r w:rsidRPr="002452CF">
        <w:rPr>
          <w:i/>
        </w:rPr>
        <w:t>-</w:t>
      </w:r>
      <w:r w:rsidRPr="00A73FC2">
        <w:t>R</w:t>
      </w:r>
      <w:r>
        <w:t>B</w:t>
      </w:r>
      <w:r w:rsidRPr="00A73FC2">
        <w:t>)</w:t>
      </w:r>
    </w:p>
    <w:p w14:paraId="40BED201" w14:textId="3C9E56C8" w:rsidR="002452CF" w:rsidRDefault="002452CF" w:rsidP="002452CF">
      <w:pPr>
        <w:pStyle w:val="ListBullet"/>
      </w:pPr>
      <w:r w:rsidRPr="00A73FC2">
        <w:t xml:space="preserve">Annotate a broad promoter when </w:t>
      </w:r>
      <w:r>
        <w:rPr>
          <w:i/>
        </w:rPr>
        <w:t>blastn</w:t>
      </w:r>
      <w:r w:rsidRPr="00A73FC2">
        <w:t xml:space="preserve"> succeeds in finding the first transcribed exon (myo-RA)</w:t>
      </w:r>
    </w:p>
    <w:p w14:paraId="0E034B12" w14:textId="77777777" w:rsidR="002452CF" w:rsidRPr="00962CAF" w:rsidRDefault="002452CF" w:rsidP="002452CF">
      <w:pPr>
        <w:pStyle w:val="ListBullet"/>
        <w:numPr>
          <w:ilvl w:val="0"/>
          <w:numId w:val="0"/>
        </w:numPr>
        <w:ind w:left="720"/>
        <w:rPr>
          <w:rFonts w:eastAsia="Calibri"/>
        </w:rPr>
      </w:pPr>
    </w:p>
    <w:p w14:paraId="22685DE8" w14:textId="4E435D6F" w:rsidR="00C94D50" w:rsidRPr="00C94D50" w:rsidRDefault="00C94D50" w:rsidP="00C94D50">
      <w:pPr>
        <w:rPr>
          <w:b/>
          <w:bCs/>
          <w:color w:val="990000"/>
          <w:sz w:val="32"/>
          <w:szCs w:val="32"/>
        </w:rPr>
      </w:pPr>
      <w:r>
        <w:rPr>
          <w:b/>
          <w:bCs/>
          <w:color w:val="990000"/>
          <w:sz w:val="32"/>
          <w:szCs w:val="32"/>
        </w:rPr>
        <w:t>Class Instruction</w:t>
      </w:r>
    </w:p>
    <w:p w14:paraId="3E0CB9DA" w14:textId="77777777" w:rsidR="00C94D50" w:rsidRPr="0065075B" w:rsidRDefault="00C94D50" w:rsidP="00C94D50">
      <w:pPr>
        <w:pStyle w:val="ListBullet"/>
        <w:rPr>
          <w:b/>
        </w:rPr>
      </w:pPr>
      <w:r>
        <w:t>How are peaked and broad promoters different?</w:t>
      </w:r>
    </w:p>
    <w:p w14:paraId="0942B757" w14:textId="4650F6BA" w:rsidR="00C94D50" w:rsidRPr="0065075B" w:rsidRDefault="00C94D50" w:rsidP="00C94D50">
      <w:pPr>
        <w:pStyle w:val="ListBullet"/>
      </w:pPr>
      <w:r w:rsidRPr="0065075B">
        <w:t xml:space="preserve">How </w:t>
      </w:r>
      <w:r>
        <w:t>do you</w:t>
      </w:r>
      <w:r w:rsidRPr="0065075B">
        <w:t xml:space="preserve"> use landmarks to set the boundaries of TSS search regions</w:t>
      </w:r>
      <w:r>
        <w:t>?</w:t>
      </w:r>
    </w:p>
    <w:p w14:paraId="5F804198" w14:textId="77777777" w:rsidR="00C94D50" w:rsidRPr="00841289" w:rsidRDefault="00C94D50" w:rsidP="00C94D50">
      <w:pPr>
        <w:pStyle w:val="ListBullet"/>
        <w:rPr>
          <w:b/>
        </w:rPr>
      </w:pPr>
      <w:r>
        <w:t>What is the relative ranking of pieces of evidence that can be used to identify narrow and wide TSS search regions of broad promoters?</w:t>
      </w:r>
    </w:p>
    <w:p w14:paraId="56615EE0" w14:textId="77777777" w:rsidR="00C94D50" w:rsidRPr="00841289" w:rsidRDefault="00C94D50" w:rsidP="00C94D50">
      <w:pPr>
        <w:pStyle w:val="ListBullet"/>
        <w:rPr>
          <w:b/>
        </w:rPr>
      </w:pPr>
      <w:r w:rsidRPr="00841289">
        <w:t xml:space="preserve">Work through the </w:t>
      </w:r>
      <w:r>
        <w:t>G</w:t>
      </w:r>
      <w:r w:rsidRPr="00841289">
        <w:t xml:space="preserve">enome </w:t>
      </w:r>
      <w:r>
        <w:t>B</w:t>
      </w:r>
      <w:r w:rsidRPr="00841289">
        <w:t xml:space="preserve">rowser </w:t>
      </w:r>
      <w:r>
        <w:t xml:space="preserve">examples for CG46466-RB in </w:t>
      </w:r>
      <w:r w:rsidRPr="0082173B">
        <w:rPr>
          <w:i/>
          <w:iCs/>
        </w:rPr>
        <w:t>D. biarmipes</w:t>
      </w:r>
      <w:r>
        <w:t>.</w:t>
      </w:r>
    </w:p>
    <w:p w14:paraId="7F88CC26" w14:textId="09644FF5" w:rsidR="00C94D50" w:rsidRPr="00962CAF" w:rsidRDefault="00C94D50" w:rsidP="00C94D50">
      <w:pPr>
        <w:pStyle w:val="ListBullet"/>
        <w:rPr>
          <w:rFonts w:eastAsia="Calibri"/>
        </w:rPr>
      </w:pPr>
      <w:r w:rsidRPr="00841289">
        <w:t xml:space="preserve">Conclude by challenging students </w:t>
      </w:r>
      <w:r w:rsidRPr="0035151A">
        <w:t>to identify the TSS</w:t>
      </w:r>
      <w:r>
        <w:t xml:space="preserve"> search region for another </w:t>
      </w:r>
      <w:r w:rsidRPr="0082173B">
        <w:rPr>
          <w:i/>
          <w:iCs/>
        </w:rPr>
        <w:t>D</w:t>
      </w:r>
      <w:r>
        <w:rPr>
          <w:i/>
          <w:iCs/>
        </w:rPr>
        <w:t>.</w:t>
      </w:r>
      <w:r w:rsidRPr="0082173B">
        <w:rPr>
          <w:i/>
          <w:iCs/>
        </w:rPr>
        <w:t xml:space="preserve"> biarmipes</w:t>
      </w:r>
      <w:r>
        <w:t xml:space="preserve"> gene.</w:t>
      </w:r>
    </w:p>
    <w:p w14:paraId="6D9BE6A7" w14:textId="77777777" w:rsidR="002452CF" w:rsidRPr="00F377EC" w:rsidRDefault="002452CF" w:rsidP="00244855">
      <w:pPr>
        <w:rPr>
          <w:rFonts w:cstheme="minorHAnsi"/>
        </w:rPr>
      </w:pPr>
    </w:p>
    <w:p w14:paraId="38CC6558" w14:textId="77777777" w:rsidR="00784F38" w:rsidRDefault="00784F38">
      <w:pPr>
        <w:rPr>
          <w:b/>
          <w:bCs/>
          <w:color w:val="990000"/>
          <w:sz w:val="32"/>
          <w:szCs w:val="32"/>
        </w:rPr>
      </w:pPr>
      <w:r>
        <w:rPr>
          <w:b/>
          <w:bCs/>
          <w:color w:val="990000"/>
          <w:sz w:val="32"/>
          <w:szCs w:val="32"/>
        </w:rPr>
        <w:br w:type="page"/>
      </w:r>
    </w:p>
    <w:p w14:paraId="452AFE72" w14:textId="6EE0954C" w:rsidR="00B62489" w:rsidRPr="00582E55" w:rsidRDefault="001B26FE" w:rsidP="00582E55">
      <w:pPr>
        <w:rPr>
          <w:b/>
          <w:bCs/>
          <w:color w:val="990000"/>
          <w:sz w:val="32"/>
          <w:szCs w:val="32"/>
        </w:rPr>
      </w:pPr>
      <w:r w:rsidRPr="00582E55">
        <w:rPr>
          <w:b/>
          <w:bCs/>
          <w:color w:val="990000"/>
          <w:sz w:val="32"/>
          <w:szCs w:val="32"/>
        </w:rPr>
        <w:lastRenderedPageBreak/>
        <w:t xml:space="preserve">Resources &amp; </w:t>
      </w:r>
      <w:r w:rsidR="00B62489" w:rsidRPr="00582E55">
        <w:rPr>
          <w:b/>
          <w:bCs/>
          <w:color w:val="990000"/>
          <w:sz w:val="32"/>
          <w:szCs w:val="32"/>
        </w:rPr>
        <w:t>Tools</w:t>
      </w:r>
      <w:bookmarkEnd w:id="1"/>
    </w:p>
    <w:p w14:paraId="102B869F" w14:textId="60B07A61" w:rsidR="00582E55" w:rsidRPr="00582E55" w:rsidRDefault="00000000" w:rsidP="00582E55">
      <w:pPr>
        <w:pStyle w:val="ListBullet"/>
        <w:rPr>
          <w:b/>
        </w:rPr>
      </w:pPr>
      <w:hyperlink r:id="rId10" w:history="1">
        <w:r w:rsidR="00582E55" w:rsidRPr="007272D1">
          <w:rPr>
            <w:rStyle w:val="Hyperlink"/>
          </w:rPr>
          <w:t>RNA-Seq and TopHat Video</w:t>
        </w:r>
      </w:hyperlink>
    </w:p>
    <w:p w14:paraId="3D1A75F0" w14:textId="4389A192" w:rsidR="00582E55" w:rsidRDefault="00000000" w:rsidP="00C94D50">
      <w:pPr>
        <w:pStyle w:val="ListBullet"/>
        <w:rPr>
          <w:rFonts w:eastAsia="Calibri"/>
        </w:rPr>
      </w:pPr>
      <w:hyperlink r:id="rId11" w:history="1">
        <w:r w:rsidR="00962CAF" w:rsidRPr="007272D1">
          <w:rPr>
            <w:rStyle w:val="Hyperlink"/>
            <w:rFonts w:eastAsia="Calibri"/>
          </w:rPr>
          <w:t>Short Match Video</w:t>
        </w:r>
      </w:hyperlink>
    </w:p>
    <w:p w14:paraId="779D998A" w14:textId="5F4090D3" w:rsidR="00C51E66" w:rsidRPr="004D1256" w:rsidRDefault="00000000" w:rsidP="004F6540">
      <w:pPr>
        <w:pStyle w:val="ListBullet"/>
        <w:rPr>
          <w:b/>
        </w:rPr>
      </w:pPr>
      <w:hyperlink r:id="rId12" w:history="1">
        <w:r w:rsidR="00C51E66" w:rsidRPr="004D1256">
          <w:rPr>
            <w:rStyle w:val="Hyperlink"/>
          </w:rPr>
          <w:t>Gene Record Finder</w:t>
        </w:r>
      </w:hyperlink>
    </w:p>
    <w:p w14:paraId="0CF75255" w14:textId="79D30787" w:rsidR="00743DF3" w:rsidRPr="004D1256" w:rsidRDefault="00000000" w:rsidP="004F6540">
      <w:pPr>
        <w:pStyle w:val="ListBullet"/>
        <w:rPr>
          <w:rStyle w:val="Hyperlink"/>
          <w:b/>
          <w:color w:val="auto"/>
          <w:u w:val="none"/>
        </w:rPr>
      </w:pPr>
      <w:hyperlink r:id="rId13" w:history="1">
        <w:r w:rsidR="00743DF3" w:rsidRPr="004D1256">
          <w:rPr>
            <w:rStyle w:val="Hyperlink"/>
          </w:rPr>
          <w:t>GEP UCSC Genome Browser</w:t>
        </w:r>
      </w:hyperlink>
    </w:p>
    <w:p w14:paraId="1BE8C150" w14:textId="0D95D55E" w:rsidR="00C51E66" w:rsidRPr="00C51E66" w:rsidRDefault="00000000" w:rsidP="00C51E66">
      <w:pPr>
        <w:pStyle w:val="ListBullet"/>
        <w:rPr>
          <w:b/>
        </w:rPr>
      </w:pPr>
      <w:hyperlink r:id="rId14" w:history="1">
        <w:r w:rsidR="00C51E66" w:rsidRPr="007272D1">
          <w:rPr>
            <w:rStyle w:val="Hyperlink"/>
          </w:rPr>
          <w:t xml:space="preserve">NCBI </w:t>
        </w:r>
        <w:r w:rsidR="00C51E66" w:rsidRPr="004D1256">
          <w:rPr>
            <w:rStyle w:val="Hyperlink"/>
          </w:rPr>
          <w:t>BLAST</w:t>
        </w:r>
      </w:hyperlink>
    </w:p>
    <w:bookmarkStart w:id="2" w:name="_Toc31094738" w:displacedByCustomXml="next"/>
    <w:sdt>
      <w:sdtPr>
        <w:rPr>
          <w:rFonts w:ascii="Times New Roman" w:eastAsia="Times New Roman" w:hAnsi="Times New Roman" w:cstheme="minorHAnsi"/>
          <w:b w:val="0"/>
          <w:bCs w:val="0"/>
          <w:color w:val="auto"/>
          <w:sz w:val="24"/>
          <w:szCs w:val="24"/>
          <w:lang w:eastAsia="zh-CN"/>
        </w:rPr>
        <w:id w:val="1597284308"/>
        <w:docPartObj>
          <w:docPartGallery w:val="Table of Contents"/>
          <w:docPartUnique/>
        </w:docPartObj>
      </w:sdtPr>
      <w:sdtEndPr>
        <w:rPr>
          <w:rFonts w:asciiTheme="minorHAnsi" w:hAnsiTheme="minorHAnsi"/>
          <w:noProof/>
        </w:rPr>
      </w:sdtEndPr>
      <w:sdtContent>
        <w:p w14:paraId="7205EF52" w14:textId="77777777" w:rsidR="00A540D0" w:rsidRPr="00F377EC" w:rsidRDefault="00A540D0" w:rsidP="008B342B">
          <w:pPr>
            <w:pStyle w:val="TOCHeading"/>
            <w:rPr>
              <w:rFonts w:cstheme="minorHAnsi"/>
            </w:rPr>
          </w:pPr>
          <w:r w:rsidRPr="00F377EC">
            <w:rPr>
              <w:rFonts w:cstheme="minorHAnsi"/>
            </w:rPr>
            <w:t>Table of Contents</w:t>
          </w:r>
        </w:p>
        <w:p w14:paraId="376D66CB" w14:textId="70C9B25D" w:rsidR="00AA403D" w:rsidRDefault="00A540D0">
          <w:pPr>
            <w:pStyle w:val="TOC1"/>
            <w:tabs>
              <w:tab w:val="right" w:leader="dot" w:pos="10070"/>
            </w:tabs>
            <w:rPr>
              <w:rFonts w:eastAsiaTheme="minorEastAsia" w:cstheme="minorBidi"/>
              <w:b w:val="0"/>
              <w:bCs w:val="0"/>
              <w:i w:val="0"/>
              <w:iCs w:val="0"/>
              <w:noProof/>
              <w:kern w:val="2"/>
              <w:lang w:eastAsia="en-US"/>
              <w14:ligatures w14:val="standardContextual"/>
            </w:rPr>
          </w:pPr>
          <w:r w:rsidRPr="00F377EC">
            <w:rPr>
              <w:b w:val="0"/>
              <w:bCs w:val="0"/>
            </w:rPr>
            <w:fldChar w:fldCharType="begin"/>
          </w:r>
          <w:r w:rsidRPr="00F377EC">
            <w:instrText xml:space="preserve"> TOC \o "1-3" \h \z \u </w:instrText>
          </w:r>
          <w:r w:rsidRPr="00F377EC">
            <w:rPr>
              <w:b w:val="0"/>
              <w:bCs w:val="0"/>
            </w:rPr>
            <w:fldChar w:fldCharType="separate"/>
          </w:r>
          <w:hyperlink w:anchor="_Toc143267040" w:history="1">
            <w:r w:rsidR="00AA403D" w:rsidRPr="00A915D4">
              <w:rPr>
                <w:rStyle w:val="Hyperlink"/>
                <w:rFonts w:eastAsia="Calibri"/>
                <w:noProof/>
              </w:rPr>
              <w:t>Applying various lines of evidence to rationally identify a TSS search region for genes with intermediate or broad promoters</w:t>
            </w:r>
            <w:r w:rsidR="00AA403D">
              <w:rPr>
                <w:noProof/>
                <w:webHidden/>
              </w:rPr>
              <w:tab/>
            </w:r>
            <w:r w:rsidR="00AA403D">
              <w:rPr>
                <w:noProof/>
                <w:webHidden/>
              </w:rPr>
              <w:fldChar w:fldCharType="begin"/>
            </w:r>
            <w:r w:rsidR="00AA403D">
              <w:rPr>
                <w:noProof/>
                <w:webHidden/>
              </w:rPr>
              <w:instrText xml:space="preserve"> PAGEREF _Toc143267040 \h </w:instrText>
            </w:r>
            <w:r w:rsidR="00AA403D">
              <w:rPr>
                <w:noProof/>
                <w:webHidden/>
              </w:rPr>
            </w:r>
            <w:r w:rsidR="00AA403D">
              <w:rPr>
                <w:noProof/>
                <w:webHidden/>
              </w:rPr>
              <w:fldChar w:fldCharType="separate"/>
            </w:r>
            <w:r w:rsidR="00AA403D">
              <w:rPr>
                <w:noProof/>
                <w:webHidden/>
              </w:rPr>
              <w:t>2</w:t>
            </w:r>
            <w:r w:rsidR="00AA403D">
              <w:rPr>
                <w:noProof/>
                <w:webHidden/>
              </w:rPr>
              <w:fldChar w:fldCharType="end"/>
            </w:r>
          </w:hyperlink>
        </w:p>
        <w:p w14:paraId="7B0D5B00" w14:textId="0CE0EC8B" w:rsidR="00AA403D" w:rsidRDefault="00000000">
          <w:pPr>
            <w:pStyle w:val="TOC2"/>
            <w:rPr>
              <w:rFonts w:eastAsiaTheme="minorEastAsia" w:cstheme="minorBidi"/>
              <w:b w:val="0"/>
              <w:bCs w:val="0"/>
              <w:noProof/>
              <w:kern w:val="2"/>
              <w:sz w:val="24"/>
              <w:szCs w:val="24"/>
              <w:lang w:eastAsia="en-US"/>
              <w14:ligatures w14:val="standardContextual"/>
            </w:rPr>
          </w:pPr>
          <w:hyperlink w:anchor="_Toc143267041" w:history="1">
            <w:r w:rsidR="00AA403D" w:rsidRPr="00A915D4">
              <w:rPr>
                <w:rStyle w:val="Hyperlink"/>
                <w:rFonts w:eastAsia="Calibri"/>
                <w:noProof/>
              </w:rPr>
              <w:t xml:space="preserve">Exercise 1: Classification of intermediate/broad promoters in </w:t>
            </w:r>
            <w:r w:rsidR="00AA403D" w:rsidRPr="00A915D4">
              <w:rPr>
                <w:rStyle w:val="Hyperlink"/>
                <w:rFonts w:eastAsia="Calibri"/>
                <w:i/>
                <w:noProof/>
              </w:rPr>
              <w:t>D. melanogaster</w:t>
            </w:r>
            <w:r w:rsidR="00AA403D">
              <w:rPr>
                <w:noProof/>
                <w:webHidden/>
              </w:rPr>
              <w:tab/>
            </w:r>
            <w:r w:rsidR="00AA403D">
              <w:rPr>
                <w:noProof/>
                <w:webHidden/>
              </w:rPr>
              <w:fldChar w:fldCharType="begin"/>
            </w:r>
            <w:r w:rsidR="00AA403D">
              <w:rPr>
                <w:noProof/>
                <w:webHidden/>
              </w:rPr>
              <w:instrText xml:space="preserve"> PAGEREF _Toc143267041 \h </w:instrText>
            </w:r>
            <w:r w:rsidR="00AA403D">
              <w:rPr>
                <w:noProof/>
                <w:webHidden/>
              </w:rPr>
            </w:r>
            <w:r w:rsidR="00AA403D">
              <w:rPr>
                <w:noProof/>
                <w:webHidden/>
              </w:rPr>
              <w:fldChar w:fldCharType="separate"/>
            </w:r>
            <w:r w:rsidR="00AA403D">
              <w:rPr>
                <w:noProof/>
                <w:webHidden/>
              </w:rPr>
              <w:t>3</w:t>
            </w:r>
            <w:r w:rsidR="00AA403D">
              <w:rPr>
                <w:noProof/>
                <w:webHidden/>
              </w:rPr>
              <w:fldChar w:fldCharType="end"/>
            </w:r>
          </w:hyperlink>
        </w:p>
        <w:p w14:paraId="4A69065C" w14:textId="24B47F24" w:rsidR="00AA403D"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7042" w:history="1">
            <w:r w:rsidR="00AA403D" w:rsidRPr="00A915D4">
              <w:rPr>
                <w:rStyle w:val="Hyperlink"/>
                <w:rFonts w:eastAsia="Calibri"/>
                <w:noProof/>
              </w:rPr>
              <w:t>Ranking lines of evidence for determining the boundaries of TSS search regions</w:t>
            </w:r>
            <w:r w:rsidR="00AA403D">
              <w:rPr>
                <w:noProof/>
                <w:webHidden/>
              </w:rPr>
              <w:tab/>
            </w:r>
            <w:r w:rsidR="00AA403D">
              <w:rPr>
                <w:noProof/>
                <w:webHidden/>
              </w:rPr>
              <w:fldChar w:fldCharType="begin"/>
            </w:r>
            <w:r w:rsidR="00AA403D">
              <w:rPr>
                <w:noProof/>
                <w:webHidden/>
              </w:rPr>
              <w:instrText xml:space="preserve"> PAGEREF _Toc143267042 \h </w:instrText>
            </w:r>
            <w:r w:rsidR="00AA403D">
              <w:rPr>
                <w:noProof/>
                <w:webHidden/>
              </w:rPr>
            </w:r>
            <w:r w:rsidR="00AA403D">
              <w:rPr>
                <w:noProof/>
                <w:webHidden/>
              </w:rPr>
              <w:fldChar w:fldCharType="separate"/>
            </w:r>
            <w:r w:rsidR="00AA403D">
              <w:rPr>
                <w:noProof/>
                <w:webHidden/>
              </w:rPr>
              <w:t>8</w:t>
            </w:r>
            <w:r w:rsidR="00AA403D">
              <w:rPr>
                <w:noProof/>
                <w:webHidden/>
              </w:rPr>
              <w:fldChar w:fldCharType="end"/>
            </w:r>
          </w:hyperlink>
        </w:p>
        <w:p w14:paraId="3A25DEE6" w14:textId="56A63215" w:rsidR="00AA403D" w:rsidRDefault="00000000">
          <w:pPr>
            <w:pStyle w:val="TOC2"/>
            <w:rPr>
              <w:rFonts w:eastAsiaTheme="minorEastAsia" w:cstheme="minorBidi"/>
              <w:b w:val="0"/>
              <w:bCs w:val="0"/>
              <w:noProof/>
              <w:kern w:val="2"/>
              <w:sz w:val="24"/>
              <w:szCs w:val="24"/>
              <w:lang w:eastAsia="en-US"/>
              <w14:ligatures w14:val="standardContextual"/>
            </w:rPr>
          </w:pPr>
          <w:hyperlink w:anchor="_Toc143267043" w:history="1">
            <w:r w:rsidR="00AA403D" w:rsidRPr="00A915D4">
              <w:rPr>
                <w:rStyle w:val="Hyperlink"/>
                <w:rFonts w:eastAsia="Calibri"/>
                <w:noProof/>
              </w:rPr>
              <w:t>Exercise 2: Using evidence-based landmarks to define the boundaries of a TSS search region</w:t>
            </w:r>
            <w:r w:rsidR="00AA403D">
              <w:rPr>
                <w:noProof/>
                <w:webHidden/>
              </w:rPr>
              <w:tab/>
            </w:r>
            <w:r w:rsidR="00AA403D">
              <w:rPr>
                <w:noProof/>
                <w:webHidden/>
              </w:rPr>
              <w:fldChar w:fldCharType="begin"/>
            </w:r>
            <w:r w:rsidR="00AA403D">
              <w:rPr>
                <w:noProof/>
                <w:webHidden/>
              </w:rPr>
              <w:instrText xml:space="preserve"> PAGEREF _Toc143267043 \h </w:instrText>
            </w:r>
            <w:r w:rsidR="00AA403D">
              <w:rPr>
                <w:noProof/>
                <w:webHidden/>
              </w:rPr>
            </w:r>
            <w:r w:rsidR="00AA403D">
              <w:rPr>
                <w:noProof/>
                <w:webHidden/>
              </w:rPr>
              <w:fldChar w:fldCharType="separate"/>
            </w:r>
            <w:r w:rsidR="00AA403D">
              <w:rPr>
                <w:noProof/>
                <w:webHidden/>
              </w:rPr>
              <w:t>11</w:t>
            </w:r>
            <w:r w:rsidR="00AA403D">
              <w:rPr>
                <w:noProof/>
                <w:webHidden/>
              </w:rPr>
              <w:fldChar w:fldCharType="end"/>
            </w:r>
          </w:hyperlink>
        </w:p>
        <w:p w14:paraId="59E4F179" w14:textId="1DB07E90" w:rsidR="00AA403D"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7044" w:history="1">
            <w:r w:rsidR="00AA403D" w:rsidRPr="00A915D4">
              <w:rPr>
                <w:rStyle w:val="Hyperlink"/>
                <w:rFonts w:eastAsia="Calibri"/>
                <w:noProof/>
              </w:rPr>
              <w:t>Homework: Determining a TSS search region for the D. biarmipes  CG46466-RB gene</w:t>
            </w:r>
            <w:r w:rsidR="00AA403D">
              <w:rPr>
                <w:noProof/>
                <w:webHidden/>
              </w:rPr>
              <w:tab/>
            </w:r>
            <w:r w:rsidR="00AA403D">
              <w:rPr>
                <w:noProof/>
                <w:webHidden/>
              </w:rPr>
              <w:fldChar w:fldCharType="begin"/>
            </w:r>
            <w:r w:rsidR="00AA403D">
              <w:rPr>
                <w:noProof/>
                <w:webHidden/>
              </w:rPr>
              <w:instrText xml:space="preserve"> PAGEREF _Toc143267044 \h </w:instrText>
            </w:r>
            <w:r w:rsidR="00AA403D">
              <w:rPr>
                <w:noProof/>
                <w:webHidden/>
              </w:rPr>
            </w:r>
            <w:r w:rsidR="00AA403D">
              <w:rPr>
                <w:noProof/>
                <w:webHidden/>
              </w:rPr>
              <w:fldChar w:fldCharType="separate"/>
            </w:r>
            <w:r w:rsidR="00AA403D">
              <w:rPr>
                <w:noProof/>
                <w:webHidden/>
              </w:rPr>
              <w:t>15</w:t>
            </w:r>
            <w:r w:rsidR="00AA403D">
              <w:rPr>
                <w:noProof/>
                <w:webHidden/>
              </w:rPr>
              <w:fldChar w:fldCharType="end"/>
            </w:r>
          </w:hyperlink>
        </w:p>
        <w:p w14:paraId="3F109995" w14:textId="34CA21CA" w:rsidR="00AA403D"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7045" w:history="1">
            <w:r w:rsidR="00AA403D" w:rsidRPr="00A915D4">
              <w:rPr>
                <w:rStyle w:val="Hyperlink"/>
                <w:rFonts w:eastAsia="Calibri"/>
                <w:noProof/>
              </w:rPr>
              <w:t>Conclusion</w:t>
            </w:r>
            <w:r w:rsidR="00AA403D">
              <w:rPr>
                <w:noProof/>
                <w:webHidden/>
              </w:rPr>
              <w:tab/>
            </w:r>
            <w:r w:rsidR="00AA403D">
              <w:rPr>
                <w:noProof/>
                <w:webHidden/>
              </w:rPr>
              <w:fldChar w:fldCharType="begin"/>
            </w:r>
            <w:r w:rsidR="00AA403D">
              <w:rPr>
                <w:noProof/>
                <w:webHidden/>
              </w:rPr>
              <w:instrText xml:space="preserve"> PAGEREF _Toc143267045 \h </w:instrText>
            </w:r>
            <w:r w:rsidR="00AA403D">
              <w:rPr>
                <w:noProof/>
                <w:webHidden/>
              </w:rPr>
            </w:r>
            <w:r w:rsidR="00AA403D">
              <w:rPr>
                <w:noProof/>
                <w:webHidden/>
              </w:rPr>
              <w:fldChar w:fldCharType="separate"/>
            </w:r>
            <w:r w:rsidR="00AA403D">
              <w:rPr>
                <w:noProof/>
                <w:webHidden/>
              </w:rPr>
              <w:t>22</w:t>
            </w:r>
            <w:r w:rsidR="00AA403D">
              <w:rPr>
                <w:noProof/>
                <w:webHidden/>
              </w:rPr>
              <w:fldChar w:fldCharType="end"/>
            </w:r>
          </w:hyperlink>
        </w:p>
        <w:p w14:paraId="41634BAC" w14:textId="7AE0AECF" w:rsidR="00A540D0" w:rsidRPr="00F377EC" w:rsidRDefault="00A540D0">
          <w:pPr>
            <w:rPr>
              <w:rFonts w:cstheme="minorHAnsi"/>
            </w:rPr>
          </w:pPr>
          <w:r w:rsidRPr="00F377EC">
            <w:rPr>
              <w:rFonts w:cstheme="minorHAnsi"/>
              <w:b/>
              <w:bCs/>
              <w:noProof/>
            </w:rPr>
            <w:fldChar w:fldCharType="end"/>
          </w:r>
        </w:p>
      </w:sdtContent>
    </w:sdt>
    <w:p w14:paraId="195AE851" w14:textId="46CFBB2C" w:rsidR="005001BD" w:rsidRDefault="005001BD" w:rsidP="00970644">
      <w:pPr>
        <w:rPr>
          <w:rFonts w:cstheme="minorHAnsi"/>
        </w:rPr>
      </w:pPr>
    </w:p>
    <w:p w14:paraId="2A4C671E" w14:textId="77777777" w:rsidR="007272D1" w:rsidRPr="00F377EC" w:rsidRDefault="007272D1" w:rsidP="00970644">
      <w:pPr>
        <w:rPr>
          <w:rFonts w:cstheme="minorHAnsi"/>
        </w:rPr>
      </w:pPr>
    </w:p>
    <w:p w14:paraId="05531763" w14:textId="71386F67" w:rsidR="008D6C90" w:rsidRPr="008D6C90" w:rsidRDefault="008D6C90" w:rsidP="008D6C90">
      <w:pPr>
        <w:pStyle w:val="Heading1"/>
      </w:pPr>
      <w:bookmarkStart w:id="3" w:name="_Toc143267040"/>
      <w:bookmarkEnd w:id="2"/>
      <w:r w:rsidRPr="008D6C90">
        <w:t xml:space="preserve">Applying various lines of evidence to rationally identify a TSS search region for genes with intermediate or broad </w:t>
      </w:r>
      <w:proofErr w:type="gramStart"/>
      <w:r w:rsidRPr="008D6C90">
        <w:t>promoters</w:t>
      </w:r>
      <w:bookmarkEnd w:id="3"/>
      <w:proofErr w:type="gramEnd"/>
    </w:p>
    <w:p w14:paraId="4F8F354E" w14:textId="5FB4D335" w:rsidR="00B62489" w:rsidRPr="002E089A" w:rsidRDefault="00B62489" w:rsidP="002E089A">
      <w:pPr>
        <w:pStyle w:val="Heading1"/>
      </w:pPr>
    </w:p>
    <w:p w14:paraId="5FD7059E" w14:textId="24EF9206" w:rsidR="00116952" w:rsidRPr="00073D84" w:rsidRDefault="008D6C90" w:rsidP="00073D84">
      <w:pPr>
        <w:spacing w:after="160"/>
        <w:rPr>
          <w:rFonts w:eastAsia="Calibri" w:cstheme="minorHAnsi"/>
          <w:bCs/>
        </w:rPr>
      </w:pPr>
      <w:bookmarkStart w:id="4" w:name="_Toc31094739"/>
      <w:r w:rsidRPr="008D6C90">
        <w:t xml:space="preserve">In the previous modules in this series, we learned how to access information used to annotate a Transcription Start Site (TSS) for genes with a peaked </w:t>
      </w:r>
      <w:r w:rsidRPr="00E91340">
        <w:t>promoter (</w:t>
      </w:r>
      <w:r w:rsidRPr="00E91340">
        <w:fldChar w:fldCharType="begin"/>
      </w:r>
      <w:r w:rsidRPr="00E91340">
        <w:instrText xml:space="preserve"> REF _Ref30001658 \h  \* MERGEFORMAT </w:instrText>
      </w:r>
      <w:r w:rsidRPr="00E91340">
        <w:fldChar w:fldCharType="separate"/>
      </w:r>
      <w:r w:rsidR="00AA403D" w:rsidRPr="008D6C90">
        <w:t xml:space="preserve">Figure </w:t>
      </w:r>
      <w:r w:rsidR="00AA403D">
        <w:t>1</w:t>
      </w:r>
      <w:r w:rsidRPr="00E91340">
        <w:fldChar w:fldCharType="end"/>
      </w:r>
      <w:r w:rsidRPr="00E91340">
        <w:t>).</w:t>
      </w:r>
      <w:r w:rsidRPr="008D6C90">
        <w:t xml:space="preserve"> However, genes with intermediate or broad promoters are often more difficult to annotate. These promoters have multiple TSSs and several lines of evidence must be used to define a search region for the TSS. This module will use several examples to illustrate strategies that you can use to define a search region and locate (annotate) the TSS or TSSs for these genes using the available evidence. In particular, F element genes tend to have a higher probability of having broad promoters, making the challenge of annotating their TSSs more difficult. Moreover, on occasion you will run into a peaked promoter that is similarly troublesome to annotate and the strategies presented in this module can be applied to these genes.</w:t>
      </w:r>
    </w:p>
    <w:bookmarkEnd w:id="4"/>
    <w:p w14:paraId="1FF619B8" w14:textId="77777777" w:rsidR="00B62489" w:rsidRPr="00F377EC" w:rsidRDefault="008D6C90" w:rsidP="006E6284">
      <w:pPr>
        <w:pBdr>
          <w:top w:val="nil"/>
          <w:left w:val="nil"/>
          <w:bottom w:val="nil"/>
          <w:right w:val="nil"/>
          <w:between w:val="nil"/>
        </w:pBdr>
        <w:jc w:val="center"/>
        <w:rPr>
          <w:rFonts w:eastAsia="Calibri" w:cstheme="minorHAnsi"/>
          <w:color w:val="000000"/>
        </w:rPr>
      </w:pPr>
      <w:r>
        <w:rPr>
          <w:rFonts w:eastAsia="Calibri" w:cstheme="minorHAnsi"/>
          <w:noProof/>
          <w:color w:val="000000"/>
        </w:rPr>
        <w:lastRenderedPageBreak/>
        <w:drawing>
          <wp:inline distT="0" distB="0" distL="0" distR="0" wp14:anchorId="439015AE" wp14:editId="7F1DFB3F">
            <wp:extent cx="4664149" cy="3498112"/>
            <wp:effectExtent l="0" t="0" r="4445" b="0"/>
            <wp:docPr id="1" name="Picture 1" descr="Figure 1. Three major types of core promoters (peaked, broad, and intermed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Three major types of core promoters (peaked, broad, and intermediat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4149" cy="3498112"/>
                    </a:xfrm>
                    <a:prstGeom prst="rect">
                      <a:avLst/>
                    </a:prstGeom>
                  </pic:spPr>
                </pic:pic>
              </a:graphicData>
            </a:graphic>
          </wp:inline>
        </w:drawing>
      </w:r>
    </w:p>
    <w:p w14:paraId="49C208FE" w14:textId="226B02ED" w:rsidR="00B62489" w:rsidRPr="00073D84" w:rsidRDefault="008D6C90" w:rsidP="00073D84">
      <w:pPr>
        <w:pStyle w:val="FigureLegend"/>
        <w:rPr>
          <w:rFonts w:asciiTheme="minorHAnsi" w:hAnsiTheme="minorHAnsi" w:cstheme="minorHAnsi"/>
        </w:rPr>
      </w:pPr>
      <w:bookmarkStart w:id="5" w:name="_Ref30001658"/>
      <w:r w:rsidRPr="008D6C90">
        <w:t xml:space="preserve">Figure </w:t>
      </w:r>
      <w:fldSimple w:instr=" SEQ Figure \* ARABIC ">
        <w:r w:rsidR="00AA403D">
          <w:rPr>
            <w:noProof/>
          </w:rPr>
          <w:t>1</w:t>
        </w:r>
      </w:fldSimple>
      <w:bookmarkEnd w:id="5"/>
      <w:r>
        <w:t>.</w:t>
      </w:r>
      <w:r w:rsidRPr="008D6C90">
        <w:t xml:space="preserve"> Three major types of core promoters (peaked, broad, and intermediate).</w:t>
      </w:r>
      <w:r w:rsidR="00B62489" w:rsidRPr="00F377EC">
        <w:rPr>
          <w:rFonts w:asciiTheme="minorHAnsi" w:hAnsiTheme="minorHAnsi" w:cstheme="minorHAnsi"/>
        </w:rPr>
        <w:t xml:space="preserve"> </w:t>
      </w:r>
    </w:p>
    <w:p w14:paraId="1AA968C6" w14:textId="77777777" w:rsidR="009B443D" w:rsidRDefault="009B443D" w:rsidP="003E63FC">
      <w:pPr>
        <w:pStyle w:val="Heading2"/>
      </w:pPr>
      <w:bookmarkStart w:id="6" w:name="_heading=h.1mrcu09" w:colFirst="0" w:colLast="0"/>
      <w:bookmarkEnd w:id="6"/>
    </w:p>
    <w:p w14:paraId="26B6CA9D" w14:textId="20669686" w:rsidR="003E63FC" w:rsidRPr="003E63FC" w:rsidRDefault="008D6C90" w:rsidP="003E63FC">
      <w:pPr>
        <w:pStyle w:val="Heading2"/>
      </w:pPr>
      <w:bookmarkStart w:id="7" w:name="_Toc143267041"/>
      <w:r>
        <w:t xml:space="preserve">Exercise 1: </w:t>
      </w:r>
      <w:r w:rsidR="003E63FC" w:rsidRPr="003E63FC">
        <w:t xml:space="preserve">Classification of intermediate/broad promoters in </w:t>
      </w:r>
      <w:r w:rsidR="003E63FC" w:rsidRPr="003E63FC">
        <w:rPr>
          <w:i/>
        </w:rPr>
        <w:t>D. melanogaster</w:t>
      </w:r>
      <w:bookmarkEnd w:id="7"/>
    </w:p>
    <w:p w14:paraId="57F6E99B" w14:textId="7B215733" w:rsidR="0078792A" w:rsidRDefault="0078792A" w:rsidP="00C8706B">
      <w:pPr>
        <w:pStyle w:val="FigureLegend"/>
        <w:rPr>
          <w:rFonts w:asciiTheme="minorHAnsi" w:hAnsiTheme="minorHAnsi" w:cstheme="minorHAnsi"/>
        </w:rPr>
      </w:pPr>
      <w:bookmarkStart w:id="8" w:name="_heading=h.2s8eyo1" w:colFirst="0" w:colLast="0"/>
      <w:bookmarkEnd w:id="8"/>
    </w:p>
    <w:p w14:paraId="219D47E4" w14:textId="70119508" w:rsidR="00C24AF0" w:rsidRPr="00C24AF0" w:rsidRDefault="00C24AF0" w:rsidP="00743DF3">
      <w:pPr>
        <w:pStyle w:val="ListNumber"/>
        <w:rPr>
          <w:rFonts w:eastAsia="Calibri"/>
        </w:rPr>
      </w:pPr>
      <w:r w:rsidRPr="00743DF3">
        <w:rPr>
          <w:rFonts w:eastAsia="Calibri"/>
        </w:rPr>
        <w:t xml:space="preserve">Let’s begin by classifying the promoter type of a </w:t>
      </w:r>
      <w:r w:rsidRPr="00743DF3">
        <w:rPr>
          <w:rFonts w:eastAsia="Calibri"/>
          <w:i/>
          <w:iCs/>
        </w:rPr>
        <w:t>D. melanogaster</w:t>
      </w:r>
      <w:r w:rsidRPr="00743DF3">
        <w:rPr>
          <w:rFonts w:eastAsia="Calibri"/>
        </w:rPr>
        <w:t xml:space="preserve"> ortholog of the B isoform of the gene </w:t>
      </w:r>
      <w:r w:rsidRPr="00743DF3">
        <w:rPr>
          <w:rFonts w:eastAsia="Calibri"/>
          <w:i/>
          <w:iCs/>
        </w:rPr>
        <w:t>CG46466</w:t>
      </w:r>
      <w:r w:rsidRPr="00743DF3">
        <w:rPr>
          <w:rFonts w:eastAsia="Calibri"/>
        </w:rPr>
        <w:t>. Open a new web browser window and go to the Genomics Education Partnership</w:t>
      </w:r>
      <w:r w:rsidRPr="00C24AF0">
        <w:rPr>
          <w:rFonts w:eastAsia="Calibri"/>
        </w:rPr>
        <w:t xml:space="preserve"> </w:t>
      </w:r>
      <w:hyperlink r:id="rId16" w:history="1">
        <w:r w:rsidRPr="00743DF3">
          <w:rPr>
            <w:rStyle w:val="Hyperlink"/>
            <w:rFonts w:eastAsia="Calibri"/>
          </w:rPr>
          <w:t xml:space="preserve">(GEP) </w:t>
        </w:r>
        <w:r w:rsidR="007E6345" w:rsidRPr="007E6345">
          <w:rPr>
            <w:rStyle w:val="Hyperlink"/>
            <w:rFonts w:eastAsia="Calibri"/>
            <w:iCs/>
          </w:rPr>
          <w:t>UCSC Genome Browser</w:t>
        </w:r>
      </w:hyperlink>
      <w:r w:rsidRPr="00C24AF0">
        <w:rPr>
          <w:rFonts w:eastAsia="Calibri"/>
        </w:rPr>
        <w:t xml:space="preserve"> Mirror (</w:t>
      </w:r>
      <w:r w:rsidRPr="00C24AF0">
        <w:rPr>
          <w:rFonts w:eastAsia="Calibri"/>
          <w:bCs/>
        </w:rPr>
        <w:fldChar w:fldCharType="begin"/>
      </w:r>
      <w:r w:rsidRPr="00C24AF0">
        <w:rPr>
          <w:rFonts w:eastAsia="Calibri"/>
          <w:bCs/>
        </w:rPr>
        <w:instrText xml:space="preserve"> REF _Ref30001711 \h  \* MERGEFORMAT </w:instrText>
      </w:r>
      <w:r w:rsidRPr="00C24AF0">
        <w:rPr>
          <w:rFonts w:eastAsia="Calibri"/>
          <w:bCs/>
        </w:rPr>
      </w:r>
      <w:r w:rsidRPr="00C24AF0">
        <w:rPr>
          <w:rFonts w:eastAsia="Calibri"/>
          <w:bCs/>
        </w:rPr>
        <w:fldChar w:fldCharType="separate"/>
      </w:r>
      <w:r w:rsidR="00AA403D" w:rsidRPr="00AA403D">
        <w:rPr>
          <w:rFonts w:eastAsia="Calibri"/>
          <w:bCs/>
        </w:rPr>
        <w:t>Figure 2</w:t>
      </w:r>
      <w:r w:rsidRPr="00C24AF0">
        <w:rPr>
          <w:rFonts w:eastAsia="Calibri"/>
        </w:rPr>
        <w:fldChar w:fldCharType="end"/>
      </w:r>
      <w:r w:rsidRPr="00C24AF0">
        <w:rPr>
          <w:rFonts w:eastAsia="Calibri"/>
        </w:rPr>
        <w:t>).</w:t>
      </w:r>
    </w:p>
    <w:p w14:paraId="491B47AD" w14:textId="5147298D" w:rsidR="003E63FC" w:rsidRDefault="003E63FC" w:rsidP="00C8706B">
      <w:pPr>
        <w:pStyle w:val="FigureLegend"/>
        <w:rPr>
          <w:rFonts w:asciiTheme="minorHAnsi" w:hAnsiTheme="minorHAnsi" w:cstheme="minorHAnsi"/>
        </w:rPr>
      </w:pPr>
    </w:p>
    <w:p w14:paraId="3211E229" w14:textId="7C9C838C" w:rsidR="00C24AF0" w:rsidRDefault="008A1CC9" w:rsidP="00743DF3">
      <w:pPr>
        <w:pStyle w:val="FigureLegend"/>
        <w:jc w:val="center"/>
        <w:rPr>
          <w:rFonts w:asciiTheme="minorHAnsi" w:hAnsiTheme="minorHAnsi" w:cstheme="minorHAnsi"/>
        </w:rPr>
      </w:pPr>
      <w:r>
        <w:rPr>
          <w:rFonts w:asciiTheme="minorHAnsi" w:hAnsiTheme="minorHAnsi" w:cstheme="minorHAnsi"/>
          <w:noProof/>
        </w:rPr>
        <w:drawing>
          <wp:inline distT="0" distB="0" distL="0" distR="0" wp14:anchorId="1B6F9BA8" wp14:editId="5A5A1A8D">
            <wp:extent cx="6400800" cy="1312752"/>
            <wp:effectExtent l="0" t="0" r="0" b="0"/>
            <wp:docPr id="17" name="Picture 17" descr="Figure 2. Access the GEP UCSC Genome Browser Gateway page using the “Genome Brows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2.png"/>
                    <pic:cNvPicPr/>
                  </pic:nvPicPr>
                  <pic:blipFill rotWithShape="1">
                    <a:blip r:embed="rId17" cstate="print">
                      <a:extLst>
                        <a:ext uri="{28A0092B-C50C-407E-A947-70E740481C1C}">
                          <a14:useLocalDpi xmlns:a14="http://schemas.microsoft.com/office/drawing/2010/main" val="0"/>
                        </a:ext>
                      </a:extLst>
                    </a:blip>
                    <a:srcRect b="50400"/>
                    <a:stretch/>
                  </pic:blipFill>
                  <pic:spPr bwMode="auto">
                    <a:xfrm>
                      <a:off x="0" y="0"/>
                      <a:ext cx="6400800" cy="1312752"/>
                    </a:xfrm>
                    <a:prstGeom prst="rect">
                      <a:avLst/>
                    </a:prstGeom>
                    <a:ln>
                      <a:noFill/>
                    </a:ln>
                    <a:extLst>
                      <a:ext uri="{53640926-AAD7-44D8-BBD7-CCE9431645EC}">
                        <a14:shadowObscured xmlns:a14="http://schemas.microsoft.com/office/drawing/2010/main"/>
                      </a:ext>
                    </a:extLst>
                  </pic:spPr>
                </pic:pic>
              </a:graphicData>
            </a:graphic>
          </wp:inline>
        </w:drawing>
      </w:r>
    </w:p>
    <w:p w14:paraId="05EE04FE" w14:textId="655EDF4C" w:rsidR="00C24AF0" w:rsidRDefault="00C24AF0" w:rsidP="00C24AF0">
      <w:pPr>
        <w:pStyle w:val="FigureLegend"/>
        <w:rPr>
          <w:rFonts w:cstheme="minorHAnsi"/>
          <w:bCs/>
        </w:rPr>
      </w:pPr>
      <w:bookmarkStart w:id="9" w:name="_Ref30001711"/>
      <w:r w:rsidRPr="00C24AF0">
        <w:rPr>
          <w:rFonts w:cstheme="minorHAnsi"/>
          <w:bCs/>
        </w:rPr>
        <w:t xml:space="preserve">Figure </w:t>
      </w:r>
      <w:r w:rsidRPr="00C24AF0">
        <w:rPr>
          <w:rFonts w:cstheme="minorHAnsi"/>
          <w:bCs/>
        </w:rPr>
        <w:fldChar w:fldCharType="begin"/>
      </w:r>
      <w:r w:rsidRPr="00C24AF0">
        <w:rPr>
          <w:rFonts w:cstheme="minorHAnsi"/>
          <w:bCs/>
        </w:rPr>
        <w:instrText xml:space="preserve"> SEQ Figure \* ARABIC </w:instrText>
      </w:r>
      <w:r w:rsidRPr="00C24AF0">
        <w:rPr>
          <w:rFonts w:cstheme="minorHAnsi"/>
          <w:bCs/>
        </w:rPr>
        <w:fldChar w:fldCharType="separate"/>
      </w:r>
      <w:r w:rsidR="00AA403D">
        <w:rPr>
          <w:rFonts w:cstheme="minorHAnsi"/>
          <w:bCs/>
          <w:noProof/>
        </w:rPr>
        <w:t>2</w:t>
      </w:r>
      <w:r w:rsidRPr="00C24AF0">
        <w:rPr>
          <w:rFonts w:cstheme="minorHAnsi"/>
        </w:rPr>
        <w:fldChar w:fldCharType="end"/>
      </w:r>
      <w:bookmarkEnd w:id="9"/>
      <w:r>
        <w:rPr>
          <w:rFonts w:cstheme="minorHAnsi"/>
          <w:bCs/>
        </w:rPr>
        <w:t>.</w:t>
      </w:r>
      <w:r w:rsidRPr="00C24AF0">
        <w:rPr>
          <w:rFonts w:cstheme="minorHAnsi"/>
          <w:bCs/>
        </w:rPr>
        <w:t xml:space="preserve"> Access the </w:t>
      </w:r>
      <w:r w:rsidRPr="007E6345">
        <w:rPr>
          <w:rFonts w:cstheme="minorHAnsi"/>
          <w:bCs/>
        </w:rPr>
        <w:t xml:space="preserve">GEP </w:t>
      </w:r>
      <w:r w:rsidR="007E6345" w:rsidRPr="007E6345">
        <w:rPr>
          <w:rFonts w:cstheme="minorHAnsi"/>
          <w:bCs/>
        </w:rPr>
        <w:t>UCSC Genome Browser</w:t>
      </w:r>
      <w:r w:rsidRPr="00C24AF0">
        <w:rPr>
          <w:rFonts w:cstheme="minorHAnsi"/>
          <w:bCs/>
        </w:rPr>
        <w:t xml:space="preserve"> Gateway page using the “Genome Browser” link.</w:t>
      </w:r>
    </w:p>
    <w:p w14:paraId="7807024B" w14:textId="77777777" w:rsidR="007E6E3A" w:rsidRPr="00C24AF0" w:rsidRDefault="007E6E3A" w:rsidP="00C24AF0">
      <w:pPr>
        <w:pStyle w:val="FigureLegend"/>
        <w:rPr>
          <w:rFonts w:cstheme="minorHAnsi"/>
          <w:bCs/>
        </w:rPr>
      </w:pPr>
    </w:p>
    <w:p w14:paraId="0BB66615" w14:textId="6A268BB1" w:rsidR="00C24AF0" w:rsidRDefault="00C24AF0" w:rsidP="00C8706B">
      <w:pPr>
        <w:pStyle w:val="FigureLegend"/>
        <w:rPr>
          <w:rFonts w:asciiTheme="minorHAnsi" w:hAnsiTheme="minorHAnsi" w:cstheme="minorHAnsi"/>
        </w:rPr>
      </w:pPr>
    </w:p>
    <w:p w14:paraId="2A538C5E" w14:textId="28B0F089" w:rsidR="00C24AF0" w:rsidRPr="00E91340" w:rsidRDefault="00C24AF0" w:rsidP="00743DF3">
      <w:pPr>
        <w:pStyle w:val="ListNumber"/>
      </w:pPr>
      <w:r w:rsidRPr="00743DF3">
        <w:t>To navigate to the genomic region surrounding the CG46466-RB gene</w:t>
      </w:r>
      <w:r w:rsidR="00743DF3" w:rsidRPr="00743DF3">
        <w:t xml:space="preserve"> isoform</w:t>
      </w:r>
      <w:r w:rsidRPr="00743DF3">
        <w:t xml:space="preserve"> in </w:t>
      </w:r>
      <w:r w:rsidRPr="00743DF3">
        <w:rPr>
          <w:i/>
        </w:rPr>
        <w:t>D. melanogaster</w:t>
      </w:r>
      <w:r w:rsidRPr="00743DF3">
        <w:t>, select “</w:t>
      </w:r>
      <w:r w:rsidRPr="00743DF3">
        <w:rPr>
          <w:i/>
        </w:rPr>
        <w:t>D. melanogaster</w:t>
      </w:r>
      <w:r w:rsidRPr="00743DF3">
        <w:t>” under “</w:t>
      </w:r>
      <w:r w:rsidR="002D6A31" w:rsidRPr="002D6A31">
        <w:t>UCSC SPECIES TREE AND CONNECTED ASSEMBLY HUBS</w:t>
      </w:r>
      <w:r w:rsidRPr="00743DF3">
        <w:t>”, select “Aug. 2014 (BDGP Release 6 + ISO1 MT/dm6)” under the “</w:t>
      </w:r>
      <w:r w:rsidRPr="00743DF3">
        <w:rPr>
          <w:i/>
        </w:rPr>
        <w:t>D. melanogaste</w:t>
      </w:r>
      <w:r w:rsidRPr="00C24AF0">
        <w:rPr>
          <w:i/>
        </w:rPr>
        <w:t>r</w:t>
      </w:r>
      <w:r w:rsidRPr="00C24AF0">
        <w:t xml:space="preserve"> Assembly” field, and then enter “</w:t>
      </w:r>
      <w:r w:rsidRPr="00C24AF0">
        <w:rPr>
          <w:b/>
        </w:rPr>
        <w:t>CG46466</w:t>
      </w:r>
      <w:r w:rsidRPr="00C24AF0">
        <w:t>” under the “Position/Search Term” field</w:t>
      </w:r>
      <w:r w:rsidRPr="00743DF3">
        <w:t>. Click on the “GO”</w:t>
      </w:r>
      <w:r w:rsidRPr="00C24AF0">
        <w:t xml:space="preserve"> </w:t>
      </w:r>
      <w:r w:rsidRPr="00E91340">
        <w:t>button (</w:t>
      </w:r>
      <w:r w:rsidRPr="00E91340">
        <w:fldChar w:fldCharType="begin"/>
      </w:r>
      <w:r w:rsidRPr="00E91340">
        <w:instrText xml:space="preserve"> REF _Ref30001974 \h  \* MERGEFORMAT </w:instrText>
      </w:r>
      <w:r w:rsidRPr="00E91340">
        <w:fldChar w:fldCharType="separate"/>
      </w:r>
      <w:r w:rsidR="00AA403D" w:rsidRPr="007F3ADD">
        <w:t xml:space="preserve">Figure </w:t>
      </w:r>
      <w:r w:rsidR="00AA403D">
        <w:rPr>
          <w:noProof/>
        </w:rPr>
        <w:t>3</w:t>
      </w:r>
      <w:r w:rsidRPr="00E91340">
        <w:fldChar w:fldCharType="end"/>
      </w:r>
      <w:r w:rsidRPr="00E91340">
        <w:t>).</w:t>
      </w:r>
    </w:p>
    <w:p w14:paraId="5280D29F" w14:textId="331D0311" w:rsidR="00C24AF0" w:rsidRDefault="00C24AF0" w:rsidP="00C24AF0"/>
    <w:p w14:paraId="7B0B6CD4" w14:textId="6AB5824F" w:rsidR="00C24AF0" w:rsidRDefault="007B21BB" w:rsidP="00743DF3">
      <w:pPr>
        <w:jc w:val="center"/>
      </w:pPr>
      <w:r>
        <w:rPr>
          <w:noProof/>
        </w:rPr>
        <w:lastRenderedPageBreak/>
        <w:drawing>
          <wp:inline distT="0" distB="0" distL="0" distR="0" wp14:anchorId="5054FE3E" wp14:editId="5020A628">
            <wp:extent cx="5647267" cy="1708544"/>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9105" cy="1721202"/>
                    </a:xfrm>
                    <a:prstGeom prst="rect">
                      <a:avLst/>
                    </a:prstGeom>
                  </pic:spPr>
                </pic:pic>
              </a:graphicData>
            </a:graphic>
          </wp:inline>
        </w:drawing>
      </w:r>
    </w:p>
    <w:p w14:paraId="0AD11B81" w14:textId="3088E9BC" w:rsidR="00C24AF0" w:rsidRPr="00EB43FE" w:rsidRDefault="00C24AF0" w:rsidP="00C24AF0">
      <w:pPr>
        <w:pStyle w:val="FigureLegend"/>
      </w:pPr>
      <w:bookmarkStart w:id="10" w:name="_Ref30001974"/>
      <w:r w:rsidRPr="007F3ADD">
        <w:t xml:space="preserve">Figure </w:t>
      </w:r>
      <w:fldSimple w:instr=" SEQ Figure \* ARABIC ">
        <w:r w:rsidR="00AA403D">
          <w:rPr>
            <w:noProof/>
          </w:rPr>
          <w:t>3</w:t>
        </w:r>
      </w:fldSimple>
      <w:bookmarkEnd w:id="10"/>
      <w:r>
        <w:t>.</w:t>
      </w:r>
      <w:r w:rsidRPr="007F3ADD">
        <w:t xml:space="preserve"> Change the settings on the GEP </w:t>
      </w:r>
      <w:r w:rsidR="00743DF3">
        <w:t xml:space="preserve">UCSC </w:t>
      </w:r>
      <w:r w:rsidRPr="007F3ADD">
        <w:t>Genome Browser Gateway page to navigate to the gene</w:t>
      </w:r>
      <w:r>
        <w:t xml:space="preserve"> </w:t>
      </w:r>
      <w:r w:rsidRPr="00A03F84">
        <w:rPr>
          <w:i/>
          <w:iCs/>
        </w:rPr>
        <w:t>CG46466</w:t>
      </w:r>
      <w:r w:rsidRPr="007F3ADD">
        <w:t xml:space="preserve"> in the </w:t>
      </w:r>
      <w:r w:rsidRPr="007F3ADD">
        <w:rPr>
          <w:i/>
        </w:rPr>
        <w:t>D. melanogaster</w:t>
      </w:r>
      <w:r w:rsidRPr="007F3ADD">
        <w:t xml:space="preserve"> release 6 assembly.</w:t>
      </w:r>
    </w:p>
    <w:p w14:paraId="3F5B2D67" w14:textId="3D3E5D3C" w:rsidR="00C24AF0" w:rsidRDefault="00C24AF0" w:rsidP="00C24AF0"/>
    <w:p w14:paraId="738E4BF0" w14:textId="600AFEBE" w:rsidR="00C24AF0" w:rsidRPr="00C24AF0" w:rsidRDefault="00C24AF0" w:rsidP="000827B6">
      <w:pPr>
        <w:pStyle w:val="ListNumber"/>
      </w:pPr>
      <w:r w:rsidRPr="00C24AF0">
        <w:t xml:space="preserve">The resulting page shows a list of the three </w:t>
      </w:r>
      <w:r w:rsidRPr="00C24AF0">
        <w:rPr>
          <w:i/>
          <w:iCs/>
        </w:rPr>
        <w:t>CG46466</w:t>
      </w:r>
      <w:r w:rsidRPr="00C24AF0">
        <w:t xml:space="preserve"> isoforms present in </w:t>
      </w:r>
      <w:r w:rsidRPr="00C24AF0">
        <w:rPr>
          <w:i/>
          <w:iCs/>
        </w:rPr>
        <w:t>D. melanogaster</w:t>
      </w:r>
      <w:r w:rsidRPr="00C24AF0">
        <w:t xml:space="preserve">. Click on the link for </w:t>
      </w:r>
      <w:r w:rsidR="000827B6">
        <w:t>“</w:t>
      </w:r>
      <w:r w:rsidRPr="00C24AF0">
        <w:t>CG46466-RB at chr4:661009-663124</w:t>
      </w:r>
      <w:r w:rsidR="000827B6">
        <w:t>”</w:t>
      </w:r>
      <w:r w:rsidRPr="00C24AF0">
        <w:t xml:space="preserve">. The </w:t>
      </w:r>
      <w:r w:rsidRPr="00C24AF0">
        <w:rPr>
          <w:i/>
        </w:rPr>
        <w:t>CG46466</w:t>
      </w:r>
      <w:r w:rsidRPr="00C24AF0">
        <w:t xml:space="preserve"> gene is located on chromosome 4 and the B isoform is located between nucleotides 661,009 and 663,124. </w:t>
      </w:r>
    </w:p>
    <w:p w14:paraId="35043C9C" w14:textId="77777777" w:rsidR="00C24AF0" w:rsidRPr="00C24AF0" w:rsidRDefault="00C24AF0" w:rsidP="00C24AF0"/>
    <w:p w14:paraId="7E96016A" w14:textId="5D7D9AA2" w:rsidR="00C24AF0" w:rsidRPr="00E91340" w:rsidRDefault="00C24AF0" w:rsidP="000A0AFB">
      <w:pPr>
        <w:pStyle w:val="ListNumber"/>
      </w:pPr>
      <w:r w:rsidRPr="00C24AF0">
        <w:t xml:space="preserve">Zoom out 1.5X. The resulting genome browser window shows the genomic region that includes three isoforms of </w:t>
      </w:r>
      <w:r w:rsidRPr="00C24AF0">
        <w:rPr>
          <w:i/>
          <w:iCs/>
        </w:rPr>
        <w:t>CG46466</w:t>
      </w:r>
      <w:r w:rsidRPr="00C24AF0">
        <w:t xml:space="preserve">. The </w:t>
      </w:r>
      <w:r w:rsidRPr="00C24AF0">
        <w:rPr>
          <w:i/>
          <w:iCs/>
        </w:rPr>
        <w:t>CG46466</w:t>
      </w:r>
      <w:r w:rsidRPr="00C24AF0">
        <w:t xml:space="preserve"> gene is on the minus strand. To make it easier to interpret the evidence tracks, we will reverse complement the entire chromosome sequence. Click on </w:t>
      </w:r>
      <w:r w:rsidRPr="000A0AFB">
        <w:t>the “reverse” button</w:t>
      </w:r>
      <w:r w:rsidRPr="00C24AF0">
        <w:t xml:space="preserve"> located in the display controls below the Genome Browser image </w:t>
      </w:r>
      <w:r w:rsidRPr="00E91340">
        <w:t>(</w:t>
      </w:r>
      <w:r w:rsidRPr="00E91340">
        <w:fldChar w:fldCharType="begin"/>
      </w:r>
      <w:r w:rsidRPr="00E91340">
        <w:instrText xml:space="preserve"> REF _Ref30002121 \h  \* MERGEFORMAT </w:instrText>
      </w:r>
      <w:r w:rsidRPr="00E91340">
        <w:fldChar w:fldCharType="separate"/>
      </w:r>
      <w:r w:rsidR="00AA403D" w:rsidRPr="006911F2">
        <w:t xml:space="preserve">Figure </w:t>
      </w:r>
      <w:r w:rsidR="00AA403D">
        <w:t>4</w:t>
      </w:r>
      <w:r w:rsidRPr="00E91340">
        <w:fldChar w:fldCharType="end"/>
      </w:r>
      <w:r w:rsidRPr="00E91340">
        <w:t>).</w:t>
      </w:r>
    </w:p>
    <w:p w14:paraId="657A6397" w14:textId="3DF20A97" w:rsidR="00C24AF0" w:rsidRPr="00E91340" w:rsidRDefault="00C24AF0" w:rsidP="00C24AF0"/>
    <w:p w14:paraId="021A724D" w14:textId="5EB91598" w:rsidR="000A0AFB" w:rsidRPr="00E91340" w:rsidRDefault="000A0AFB" w:rsidP="000A0AFB">
      <w:pPr>
        <w:pStyle w:val="ListNumber"/>
      </w:pPr>
      <w:r w:rsidRPr="00E91340">
        <w:t>Because the Genome Browser remembers the previous display settings, we will hide all the evidence tracks and then enable only the subset of tracks that we need. Click on the “hide all” button located below the Genome Browser image (</w:t>
      </w:r>
      <w:r w:rsidRPr="00E91340">
        <w:fldChar w:fldCharType="begin"/>
      </w:r>
      <w:r w:rsidRPr="00E91340">
        <w:instrText xml:space="preserve"> REF _Ref30002121 \h  \* MERGEFORMAT </w:instrText>
      </w:r>
      <w:r w:rsidRPr="00E91340">
        <w:fldChar w:fldCharType="separate"/>
      </w:r>
      <w:r w:rsidR="00AA403D" w:rsidRPr="006911F2">
        <w:t xml:space="preserve">Figure </w:t>
      </w:r>
      <w:r w:rsidR="00AA403D">
        <w:rPr>
          <w:noProof/>
        </w:rPr>
        <w:t>4</w:t>
      </w:r>
      <w:r w:rsidRPr="00E91340">
        <w:fldChar w:fldCharType="end"/>
      </w:r>
      <w:r w:rsidRPr="00E91340">
        <w:t>).</w:t>
      </w:r>
    </w:p>
    <w:p w14:paraId="098D058C" w14:textId="77777777" w:rsidR="000A0AFB" w:rsidRDefault="000A0AFB" w:rsidP="00C24AF0"/>
    <w:p w14:paraId="2499DA32" w14:textId="5157A281" w:rsidR="00C24AF0" w:rsidRDefault="00D33119" w:rsidP="00D47E69">
      <w:pPr>
        <w:jc w:val="center"/>
      </w:pPr>
      <w:r>
        <w:rPr>
          <w:noProof/>
        </w:rPr>
        <w:drawing>
          <wp:inline distT="0" distB="0" distL="0" distR="0" wp14:anchorId="2A02125F" wp14:editId="4461C9B5">
            <wp:extent cx="5198533" cy="2883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cstate="print">
                      <a:extLst>
                        <a:ext uri="{28A0092B-C50C-407E-A947-70E740481C1C}">
                          <a14:useLocalDpi xmlns:a14="http://schemas.microsoft.com/office/drawing/2010/main" val="0"/>
                        </a:ext>
                      </a:extLst>
                    </a:blip>
                    <a:srcRect l="390" r="-408"/>
                    <a:stretch/>
                  </pic:blipFill>
                  <pic:spPr bwMode="auto">
                    <a:xfrm>
                      <a:off x="0" y="0"/>
                      <a:ext cx="5199927" cy="2884308"/>
                    </a:xfrm>
                    <a:prstGeom prst="rect">
                      <a:avLst/>
                    </a:prstGeom>
                    <a:ln>
                      <a:noFill/>
                    </a:ln>
                    <a:extLst>
                      <a:ext uri="{53640926-AAD7-44D8-BBD7-CCE9431645EC}">
                        <a14:shadowObscured xmlns:a14="http://schemas.microsoft.com/office/drawing/2010/main"/>
                      </a:ext>
                    </a:extLst>
                  </pic:spPr>
                </pic:pic>
              </a:graphicData>
            </a:graphic>
          </wp:inline>
        </w:drawing>
      </w:r>
    </w:p>
    <w:p w14:paraId="4E5F0CA4" w14:textId="09C20407" w:rsidR="00C24AF0" w:rsidRPr="005A7A2B" w:rsidRDefault="00C24AF0" w:rsidP="00F047B3">
      <w:pPr>
        <w:pStyle w:val="FigureLegend"/>
        <w:rPr>
          <w:iCs/>
        </w:rPr>
      </w:pPr>
      <w:bookmarkStart w:id="11" w:name="_Ref30002121"/>
      <w:r w:rsidRPr="006911F2">
        <w:t xml:space="preserve">Figure </w:t>
      </w:r>
      <w:fldSimple w:instr=" SEQ Figure \* ARABIC ">
        <w:r w:rsidR="00AA403D">
          <w:rPr>
            <w:noProof/>
          </w:rPr>
          <w:t>4</w:t>
        </w:r>
      </w:fldSimple>
      <w:bookmarkEnd w:id="11"/>
      <w:r>
        <w:t>.</w:t>
      </w:r>
      <w:r w:rsidR="006748E0">
        <w:t xml:space="preserve"> </w:t>
      </w:r>
      <w:r w:rsidR="001D05BD">
        <w:t xml:space="preserve">Click on the </w:t>
      </w:r>
      <w:r w:rsidR="001D05BD">
        <w:rPr>
          <w:iCs/>
        </w:rPr>
        <w:t xml:space="preserve">“1.5x” button </w:t>
      </w:r>
      <w:r w:rsidR="005A7A2B">
        <w:rPr>
          <w:iCs/>
        </w:rPr>
        <w:t xml:space="preserve">next to the “zoom out” label </w:t>
      </w:r>
      <w:r w:rsidR="005A7A2B">
        <w:rPr>
          <w:iCs/>
        </w:rPr>
        <w:t>(blue arrow)</w:t>
      </w:r>
      <w:r w:rsidR="005A7A2B">
        <w:rPr>
          <w:iCs/>
        </w:rPr>
        <w:t xml:space="preserve"> to examine </w:t>
      </w:r>
      <w:r w:rsidR="006748E0">
        <w:t xml:space="preserve">the </w:t>
      </w:r>
      <w:r w:rsidRPr="006911F2">
        <w:t xml:space="preserve">genomic region surrounding the </w:t>
      </w:r>
      <w:r>
        <w:rPr>
          <w:i/>
        </w:rPr>
        <w:t>CG46466</w:t>
      </w:r>
      <w:r w:rsidRPr="006E4042">
        <w:t xml:space="preserve"> gene in </w:t>
      </w:r>
      <w:r w:rsidRPr="006E4042">
        <w:rPr>
          <w:i/>
        </w:rPr>
        <w:t>D. melanogaster</w:t>
      </w:r>
      <w:r w:rsidR="001D05BD">
        <w:rPr>
          <w:i/>
        </w:rPr>
        <w:t xml:space="preserve">. </w:t>
      </w:r>
      <w:r w:rsidR="005A7A2B">
        <w:rPr>
          <w:iCs/>
        </w:rPr>
        <w:t xml:space="preserve">Since </w:t>
      </w:r>
      <w:r w:rsidR="006929E7">
        <w:rPr>
          <w:iCs/>
        </w:rPr>
        <w:t xml:space="preserve">the </w:t>
      </w:r>
      <w:r w:rsidR="005A7A2B" w:rsidRPr="005A7A2B">
        <w:rPr>
          <w:i/>
        </w:rPr>
        <w:t>CG46466</w:t>
      </w:r>
      <w:r w:rsidR="005A7A2B">
        <w:rPr>
          <w:iCs/>
        </w:rPr>
        <w:t xml:space="preserve"> </w:t>
      </w:r>
      <w:r w:rsidR="006929E7" w:rsidRPr="006929E7">
        <w:rPr>
          <w:iCs/>
        </w:rPr>
        <w:t>gene</w:t>
      </w:r>
      <w:r w:rsidR="006929E7">
        <w:rPr>
          <w:iCs/>
        </w:rPr>
        <w:t xml:space="preserve"> </w:t>
      </w:r>
      <w:r w:rsidR="005A7A2B">
        <w:rPr>
          <w:iCs/>
        </w:rPr>
        <w:t>is on the minus strand, c</w:t>
      </w:r>
      <w:r w:rsidR="006748E0">
        <w:rPr>
          <w:iCs/>
        </w:rPr>
        <w:t xml:space="preserve">lick on the “reverse” button </w:t>
      </w:r>
      <w:r w:rsidR="005A7A2B">
        <w:rPr>
          <w:iCs/>
        </w:rPr>
        <w:t xml:space="preserve">beneath the Genome Browser image </w:t>
      </w:r>
      <w:r w:rsidR="006748E0">
        <w:rPr>
          <w:iCs/>
        </w:rPr>
        <w:t>to reverse complement chr4</w:t>
      </w:r>
      <w:r w:rsidR="00391B9C">
        <w:rPr>
          <w:iCs/>
        </w:rPr>
        <w:t xml:space="preserve"> (purple arrow)</w:t>
      </w:r>
      <w:r w:rsidRPr="006E4042">
        <w:t>. Click on the “hide all” button to hide all of the evidence tracks</w:t>
      </w:r>
      <w:r w:rsidR="00391B9C">
        <w:t xml:space="preserve"> (red arrow)</w:t>
      </w:r>
      <w:r w:rsidRPr="006E4042">
        <w:t>.</w:t>
      </w:r>
      <w:r w:rsidR="00391B9C">
        <w:t xml:space="preserve"> </w:t>
      </w:r>
      <w:r w:rsidR="00D33119">
        <w:br/>
      </w:r>
    </w:p>
    <w:p w14:paraId="01A21AFD" w14:textId="77777777" w:rsidR="00D33119" w:rsidRDefault="00D33119" w:rsidP="00F047B3">
      <w:pPr>
        <w:pStyle w:val="FigureLegend"/>
      </w:pPr>
    </w:p>
    <w:p w14:paraId="355019A2" w14:textId="2A424574" w:rsidR="00C24AF0" w:rsidRDefault="00C24AF0" w:rsidP="00C24AF0">
      <w:pPr>
        <w:pStyle w:val="ListNumber"/>
      </w:pPr>
      <w:r>
        <w:t>Next, we will display the evidence tracks that will allow us to characterize the type of promoter</w:t>
      </w:r>
      <w:r w:rsidR="00092CE7">
        <w:t xml:space="preserve">. </w:t>
      </w:r>
      <w:r>
        <w:t xml:space="preserve">Configure the display </w:t>
      </w:r>
      <w:r w:rsidRPr="00092CE7">
        <w:t>modes as follows:</w:t>
      </w:r>
    </w:p>
    <w:p w14:paraId="4B6F2DE2" w14:textId="77777777" w:rsidR="00092CE7" w:rsidRPr="00092CE7" w:rsidRDefault="00092CE7" w:rsidP="00092CE7"/>
    <w:p w14:paraId="5CF4261B" w14:textId="77777777" w:rsidR="00C24AF0" w:rsidRPr="00092CE7" w:rsidRDefault="00C24AF0" w:rsidP="00092CE7">
      <w:pPr>
        <w:pStyle w:val="ListBullet"/>
      </w:pPr>
      <w:r w:rsidRPr="00092CE7">
        <w:t>Under “Mapping and Sequencing Tracks”</w:t>
      </w:r>
    </w:p>
    <w:p w14:paraId="1D66B3E0" w14:textId="77777777" w:rsidR="00C24AF0" w:rsidRPr="00092CE7" w:rsidRDefault="00C24AF0" w:rsidP="00C51E66">
      <w:pPr>
        <w:pStyle w:val="Sub-bullet"/>
      </w:pPr>
      <w:r w:rsidRPr="00092CE7">
        <w:t>Base Position: full</w:t>
      </w:r>
    </w:p>
    <w:p w14:paraId="080F5898" w14:textId="77777777" w:rsidR="00C24AF0" w:rsidRPr="00092CE7" w:rsidRDefault="00C24AF0" w:rsidP="00092CE7">
      <w:pPr>
        <w:pStyle w:val="ListBullet"/>
      </w:pPr>
      <w:r w:rsidRPr="00092CE7">
        <w:t>Under “Chromatin Domains” Tracks</w:t>
      </w:r>
    </w:p>
    <w:p w14:paraId="4FC665E2" w14:textId="77777777" w:rsidR="00C24AF0" w:rsidRPr="00092CE7" w:rsidRDefault="00C24AF0" w:rsidP="00C51E66">
      <w:pPr>
        <w:pStyle w:val="Sub-bullet"/>
      </w:pPr>
      <w:r w:rsidRPr="00092CE7">
        <w:t>BG3 9-state (R5): dense</w:t>
      </w:r>
    </w:p>
    <w:p w14:paraId="093F5E74" w14:textId="77777777" w:rsidR="00C24AF0" w:rsidRPr="00092CE7" w:rsidRDefault="00C24AF0" w:rsidP="00C51E66">
      <w:pPr>
        <w:pStyle w:val="Sub-bullet"/>
      </w:pPr>
      <w:r w:rsidRPr="00092CE7">
        <w:t>S2 9-state (R5): dense</w:t>
      </w:r>
    </w:p>
    <w:p w14:paraId="5F174954" w14:textId="77777777" w:rsidR="00C24AF0" w:rsidRPr="00092CE7" w:rsidRDefault="00C24AF0" w:rsidP="00092CE7">
      <w:pPr>
        <w:pStyle w:val="ListBullet"/>
      </w:pPr>
      <w:r w:rsidRPr="00092CE7">
        <w:t>Under “Gene and Gene Prediction Tracks”</w:t>
      </w:r>
    </w:p>
    <w:p w14:paraId="1B64F668" w14:textId="77777777" w:rsidR="00C24AF0" w:rsidRPr="00092CE7" w:rsidRDefault="00C24AF0" w:rsidP="00C51E66">
      <w:pPr>
        <w:pStyle w:val="Sub-bullet"/>
      </w:pPr>
      <w:r w:rsidRPr="00092CE7">
        <w:t>FlyBase Genes: pack</w:t>
      </w:r>
    </w:p>
    <w:p w14:paraId="0B4DB3EC" w14:textId="77777777" w:rsidR="00C24AF0" w:rsidRPr="00092CE7" w:rsidRDefault="00C24AF0" w:rsidP="00092CE7">
      <w:pPr>
        <w:pStyle w:val="ListBullet"/>
      </w:pPr>
      <w:r w:rsidRPr="00092CE7">
        <w:t>Under “Expression and Regulation”</w:t>
      </w:r>
    </w:p>
    <w:p w14:paraId="6B028137" w14:textId="77777777" w:rsidR="00C24AF0" w:rsidRPr="00092CE7" w:rsidRDefault="00C24AF0" w:rsidP="00C51E66">
      <w:pPr>
        <w:pStyle w:val="Sub-bullet"/>
      </w:pPr>
      <w:r w:rsidRPr="00092CE7">
        <w:t xml:space="preserve">Detected DHS Positions (Cell Lines) (R5): </w:t>
      </w:r>
      <w:proofErr w:type="gramStart"/>
      <w:r w:rsidRPr="00092CE7">
        <w:t>pack</w:t>
      </w:r>
      <w:proofErr w:type="gramEnd"/>
    </w:p>
    <w:p w14:paraId="5A240228" w14:textId="0B99A4CF" w:rsidR="00C24AF0" w:rsidRDefault="00C24AF0" w:rsidP="00C51E66">
      <w:pPr>
        <w:pStyle w:val="Sub-bullet"/>
      </w:pPr>
      <w:r w:rsidRPr="00092CE7">
        <w:t xml:space="preserve">DHS Read Density (Cell Lines) (R5): </w:t>
      </w:r>
      <w:proofErr w:type="gramStart"/>
      <w:r w:rsidRPr="00092CE7">
        <w:t>full</w:t>
      </w:r>
      <w:proofErr w:type="gramEnd"/>
    </w:p>
    <w:p w14:paraId="20545AB0" w14:textId="213C7717" w:rsidR="00617ADA" w:rsidRDefault="00617ADA" w:rsidP="00617ADA">
      <w:pPr>
        <w:pStyle w:val="Sub-bullet"/>
      </w:pPr>
      <w:r w:rsidRPr="00092CE7">
        <w:t>TSS (Celniker) (R5): pack</w:t>
      </w:r>
    </w:p>
    <w:p w14:paraId="230944A8" w14:textId="77777777" w:rsidR="00092CE7" w:rsidRPr="00092CE7" w:rsidRDefault="00092CE7" w:rsidP="00092CE7"/>
    <w:p w14:paraId="1775502B" w14:textId="2343A49E" w:rsidR="00C24AF0" w:rsidRDefault="00C24AF0" w:rsidP="00346237">
      <w:pPr>
        <w:pStyle w:val="ListNumber"/>
      </w:pPr>
      <w:r w:rsidRPr="00092CE7">
        <w:t>Click any of the “refresh”</w:t>
      </w:r>
      <w:r>
        <w:t xml:space="preserve"> buttons to update the display.</w:t>
      </w:r>
    </w:p>
    <w:p w14:paraId="750F050E" w14:textId="77777777" w:rsidR="00DC37C1" w:rsidRPr="00346237" w:rsidRDefault="00DC37C1" w:rsidP="00DC37C1">
      <w:pPr>
        <w:pStyle w:val="ListNumber"/>
        <w:numPr>
          <w:ilvl w:val="0"/>
          <w:numId w:val="0"/>
        </w:numPr>
        <w:ind w:left="360"/>
      </w:pPr>
    </w:p>
    <w:p w14:paraId="0A9141B0" w14:textId="7E6E491A" w:rsidR="00C24AF0" w:rsidRDefault="00C24AF0" w:rsidP="00346237">
      <w:pPr>
        <w:pStyle w:val="ListNumber"/>
      </w:pPr>
      <w:r>
        <w:t>Since we want to characterize the promoter of the CG46466</w:t>
      </w:r>
      <w:r w:rsidRPr="002C60DB">
        <w:t>-R</w:t>
      </w:r>
      <w:r>
        <w:t>B isoform we will zoom in on that region surrounding exon 1 (a non-coding exon). Type "</w:t>
      </w:r>
      <w:bookmarkStart w:id="12" w:name="OLE_LINK3"/>
      <w:bookmarkStart w:id="13" w:name="OLE_LINK4"/>
      <w:bookmarkStart w:id="14" w:name="OLE_LINK5"/>
      <w:r w:rsidRPr="00700C01">
        <w:rPr>
          <w:b/>
        </w:rPr>
        <w:t>chr4:662</w:t>
      </w:r>
      <w:r w:rsidR="00346237">
        <w:rPr>
          <w:b/>
        </w:rPr>
        <w:t>,</w:t>
      </w:r>
      <w:r w:rsidRPr="00700C01">
        <w:rPr>
          <w:b/>
        </w:rPr>
        <w:t>550-663</w:t>
      </w:r>
      <w:r w:rsidR="00346237">
        <w:rPr>
          <w:b/>
        </w:rPr>
        <w:t>,</w:t>
      </w:r>
      <w:r w:rsidRPr="00700C01">
        <w:rPr>
          <w:b/>
        </w:rPr>
        <w:t>550</w:t>
      </w:r>
      <w:bookmarkEnd w:id="12"/>
      <w:bookmarkEnd w:id="13"/>
      <w:bookmarkEnd w:id="14"/>
      <w:r>
        <w:t>" into the “</w:t>
      </w:r>
      <w:r w:rsidR="0031561A" w:rsidRPr="0031561A">
        <w:t>chromosome range, or search terms, see examples</w:t>
      </w:r>
      <w:r>
        <w:t xml:space="preserve">” text box, and then click the </w:t>
      </w:r>
      <w:r w:rsidRPr="00346237">
        <w:t>“go”</w:t>
      </w:r>
      <w:r>
        <w:t xml:space="preserve"> </w:t>
      </w:r>
      <w:r w:rsidRPr="00E91340">
        <w:t>button (</w:t>
      </w:r>
      <w:r w:rsidRPr="00E91340">
        <w:fldChar w:fldCharType="begin"/>
      </w:r>
      <w:r w:rsidRPr="00E91340">
        <w:instrText xml:space="preserve"> REF _Ref30002202 \h  \* MERGEFORMAT </w:instrText>
      </w:r>
      <w:r w:rsidRPr="00E91340">
        <w:fldChar w:fldCharType="separate"/>
      </w:r>
      <w:r w:rsidR="00AA403D" w:rsidRPr="006911F2">
        <w:t xml:space="preserve">Figure </w:t>
      </w:r>
      <w:r w:rsidR="00AA403D">
        <w:rPr>
          <w:noProof/>
        </w:rPr>
        <w:t>5</w:t>
      </w:r>
      <w:r w:rsidRPr="00E91340">
        <w:fldChar w:fldCharType="end"/>
      </w:r>
      <w:r w:rsidRPr="00E91340">
        <w:t>).</w:t>
      </w:r>
    </w:p>
    <w:p w14:paraId="6BA80B23" w14:textId="77777777" w:rsidR="00C24AF0" w:rsidRPr="00C24AF0" w:rsidRDefault="00C24AF0" w:rsidP="00346237"/>
    <w:p w14:paraId="1C8B8CEF" w14:textId="3BA8E17B" w:rsidR="00C24AF0" w:rsidRDefault="00C24AF0" w:rsidP="00346237">
      <w:pPr>
        <w:jc w:val="center"/>
      </w:pPr>
      <w:r>
        <w:rPr>
          <w:noProof/>
        </w:rPr>
        <w:drawing>
          <wp:inline distT="0" distB="0" distL="0" distR="0" wp14:anchorId="38059EE8" wp14:editId="0A0D5E4E">
            <wp:extent cx="5929608" cy="364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a:extLst>
                        <a:ext uri="{28A0092B-C50C-407E-A947-70E740481C1C}">
                          <a14:useLocalDpi xmlns:a14="http://schemas.microsoft.com/office/drawing/2010/main" val="0"/>
                        </a:ext>
                      </a:extLst>
                    </a:blip>
                    <a:srcRect l="10212" t="6339" r="8897" b="5187"/>
                    <a:stretch/>
                  </pic:blipFill>
                  <pic:spPr bwMode="auto">
                    <a:xfrm>
                      <a:off x="0" y="0"/>
                      <a:ext cx="5980580" cy="3679435"/>
                    </a:xfrm>
                    <a:prstGeom prst="rect">
                      <a:avLst/>
                    </a:prstGeom>
                    <a:ln>
                      <a:noFill/>
                    </a:ln>
                    <a:extLst>
                      <a:ext uri="{53640926-AAD7-44D8-BBD7-CCE9431645EC}">
                        <a14:shadowObscured xmlns:a14="http://schemas.microsoft.com/office/drawing/2010/main"/>
                      </a:ext>
                    </a:extLst>
                  </pic:spPr>
                </pic:pic>
              </a:graphicData>
            </a:graphic>
          </wp:inline>
        </w:drawing>
      </w:r>
    </w:p>
    <w:p w14:paraId="0E105872" w14:textId="2C94171D" w:rsidR="00C24AF0" w:rsidRPr="0082173B" w:rsidRDefault="00C24AF0" w:rsidP="00C24AF0">
      <w:pPr>
        <w:pStyle w:val="FigureLegend"/>
      </w:pPr>
      <w:bookmarkStart w:id="15" w:name="_Ref30002202"/>
      <w:r w:rsidRPr="006911F2">
        <w:t xml:space="preserve">Figure </w:t>
      </w:r>
      <w:fldSimple w:instr=" SEQ Figure \* ARABIC ">
        <w:r w:rsidR="00AA403D">
          <w:rPr>
            <w:noProof/>
          </w:rPr>
          <w:t>5</w:t>
        </w:r>
      </w:fldSimple>
      <w:bookmarkEnd w:id="15"/>
      <w:r>
        <w:t xml:space="preserve">. </w:t>
      </w:r>
      <w:r w:rsidRPr="006911F2">
        <w:t>G</w:t>
      </w:r>
      <w:r w:rsidRPr="006E4042">
        <w:t xml:space="preserve">enome </w:t>
      </w:r>
      <w:r>
        <w:t>B</w:t>
      </w:r>
      <w:r w:rsidRPr="006E4042">
        <w:t xml:space="preserve">rowser view of exon 1 of </w:t>
      </w:r>
      <w:r>
        <w:t>CG46466-RB</w:t>
      </w:r>
      <w:r w:rsidRPr="006E4042">
        <w:t xml:space="preserve"> </w:t>
      </w:r>
      <w:r w:rsidRPr="0009013D">
        <w:t xml:space="preserve">in </w:t>
      </w:r>
      <w:r w:rsidRPr="00B47B52">
        <w:rPr>
          <w:i/>
        </w:rPr>
        <w:t>D. melanogaster</w:t>
      </w:r>
      <w:r w:rsidRPr="00494ECB">
        <w:t xml:space="preserve"> showing the evidence used to characterize the promoter shape.</w:t>
      </w:r>
    </w:p>
    <w:p w14:paraId="58DF01ED" w14:textId="77777777" w:rsidR="00C24AF0" w:rsidRPr="00C24AF0" w:rsidRDefault="00C24AF0" w:rsidP="00C24AF0"/>
    <w:p w14:paraId="50F9B8F0" w14:textId="77777777" w:rsidR="00C24AF0" w:rsidRPr="00346237" w:rsidRDefault="00C24AF0" w:rsidP="00346237">
      <w:pPr>
        <w:ind w:left="720"/>
        <w:rPr>
          <w:b/>
          <w:bCs/>
        </w:rPr>
      </w:pPr>
      <w:r w:rsidRPr="00346237">
        <w:rPr>
          <w:b/>
          <w:bCs/>
        </w:rPr>
        <w:t xml:space="preserve">Q1. </w:t>
      </w:r>
      <w:bookmarkStart w:id="16" w:name="_Hlk520216904"/>
      <w:r w:rsidRPr="00346237">
        <w:rPr>
          <w:b/>
          <w:bCs/>
        </w:rPr>
        <w:t xml:space="preserve">According the 9-state models for the CG46466-RB isoform, how is the chromatin state of this region classified? </w:t>
      </w:r>
      <w:bookmarkEnd w:id="16"/>
      <w:r w:rsidRPr="00346237">
        <w:rPr>
          <w:b/>
          <w:bCs/>
        </w:rPr>
        <w:t>(Hint: under “Chromatin Domains” click on the blue text for BG3 9-state or S2 9-state to see a chart that describes the different colors displayed in these tracks.)</w:t>
      </w:r>
    </w:p>
    <w:p w14:paraId="1738BE02" w14:textId="5C2868BE" w:rsidR="00C24AF0" w:rsidRDefault="00C24AF0" w:rsidP="00346237">
      <w:pPr>
        <w:ind w:left="720"/>
        <w:rPr>
          <w:b/>
          <w:bCs/>
        </w:rPr>
      </w:pPr>
    </w:p>
    <w:p w14:paraId="154727C1" w14:textId="77777777" w:rsidR="00346237" w:rsidRPr="00346237" w:rsidRDefault="00346237" w:rsidP="00346237">
      <w:pPr>
        <w:ind w:left="720"/>
        <w:rPr>
          <w:b/>
          <w:bCs/>
        </w:rPr>
      </w:pPr>
    </w:p>
    <w:p w14:paraId="76DE1F00" w14:textId="77777777" w:rsidR="00C24AF0" w:rsidRPr="00346237" w:rsidRDefault="00C24AF0" w:rsidP="00346237">
      <w:pPr>
        <w:ind w:left="720"/>
        <w:rPr>
          <w:b/>
          <w:bCs/>
        </w:rPr>
      </w:pPr>
      <w:bookmarkStart w:id="17" w:name="_Hlk520217262"/>
      <w:r w:rsidRPr="00346237">
        <w:rPr>
          <w:b/>
          <w:bCs/>
        </w:rPr>
        <w:t>Q2. How many DHS Positions (statistically significant DNase I hypersensitive sites) are located in this region?</w:t>
      </w:r>
    </w:p>
    <w:p w14:paraId="42583FC1" w14:textId="65CCCBB6" w:rsidR="00C24AF0" w:rsidRDefault="00C24AF0" w:rsidP="00346237">
      <w:pPr>
        <w:ind w:left="720"/>
        <w:rPr>
          <w:b/>
          <w:bCs/>
        </w:rPr>
      </w:pPr>
    </w:p>
    <w:p w14:paraId="7CAFF296" w14:textId="77777777" w:rsidR="00346237" w:rsidRPr="00346237" w:rsidRDefault="00346237" w:rsidP="00346237">
      <w:pPr>
        <w:ind w:left="720"/>
        <w:rPr>
          <w:b/>
          <w:bCs/>
        </w:rPr>
      </w:pPr>
    </w:p>
    <w:p w14:paraId="4E92B996" w14:textId="77777777" w:rsidR="00C24AF0" w:rsidRPr="00346237" w:rsidRDefault="00C24AF0" w:rsidP="00346237">
      <w:pPr>
        <w:ind w:left="720"/>
        <w:rPr>
          <w:b/>
          <w:bCs/>
        </w:rPr>
      </w:pPr>
      <w:r w:rsidRPr="00346237">
        <w:rPr>
          <w:b/>
          <w:bCs/>
        </w:rPr>
        <w:t>Q3. How many TSSs were predicted in the Celniker data in this region?</w:t>
      </w:r>
    </w:p>
    <w:p w14:paraId="6DE68D9A" w14:textId="4BD51382" w:rsidR="00C24AF0" w:rsidRDefault="00C24AF0" w:rsidP="00346237">
      <w:pPr>
        <w:ind w:left="720"/>
        <w:rPr>
          <w:b/>
          <w:bCs/>
        </w:rPr>
      </w:pPr>
    </w:p>
    <w:p w14:paraId="485A5265" w14:textId="77777777" w:rsidR="00346237" w:rsidRPr="00346237" w:rsidRDefault="00346237" w:rsidP="00346237">
      <w:pPr>
        <w:ind w:left="720"/>
        <w:rPr>
          <w:b/>
          <w:bCs/>
        </w:rPr>
      </w:pPr>
    </w:p>
    <w:p w14:paraId="40D32C2E" w14:textId="2D0A8D13" w:rsidR="00C24AF0" w:rsidRDefault="00C24AF0" w:rsidP="00346237">
      <w:pPr>
        <w:ind w:left="720"/>
        <w:rPr>
          <w:b/>
          <w:bCs/>
        </w:rPr>
      </w:pPr>
      <w:r w:rsidRPr="00346237">
        <w:rPr>
          <w:b/>
          <w:bCs/>
        </w:rPr>
        <w:t xml:space="preserve">Q4. </w:t>
      </w:r>
      <w:r w:rsidRPr="00346237">
        <w:rPr>
          <w:b/>
          <w:bCs/>
          <w:i/>
        </w:rPr>
        <w:t>D. melanogaster</w:t>
      </w:r>
      <w:r w:rsidRPr="00346237">
        <w:rPr>
          <w:b/>
          <w:bCs/>
        </w:rPr>
        <w:t xml:space="preserve"> promoters are classified based on the number of annotated TSS (Celniker) positions and the number of DHS positions within a 300 bp window (Table 1). Type "</w:t>
      </w:r>
      <w:bookmarkStart w:id="18" w:name="OLE_LINK11"/>
      <w:bookmarkStart w:id="19" w:name="OLE_LINK12"/>
      <w:r w:rsidRPr="00346237">
        <w:rPr>
          <w:b/>
          <w:bCs/>
        </w:rPr>
        <w:t>chr4:662,969-663,268</w:t>
      </w:r>
      <w:bookmarkEnd w:id="18"/>
      <w:bookmarkEnd w:id="19"/>
      <w:r w:rsidRPr="00346237">
        <w:rPr>
          <w:b/>
          <w:bCs/>
        </w:rPr>
        <w:t>" into the “</w:t>
      </w:r>
      <w:r w:rsidR="00B07236" w:rsidRPr="00B07236">
        <w:rPr>
          <w:b/>
          <w:bCs/>
        </w:rPr>
        <w:t>chromosome range, or search terms</w:t>
      </w:r>
      <w:r w:rsidRPr="00346237">
        <w:rPr>
          <w:b/>
          <w:bCs/>
        </w:rPr>
        <w:t>” text box, and then click</w:t>
      </w:r>
      <w:r w:rsidR="00346237">
        <w:rPr>
          <w:b/>
          <w:bCs/>
        </w:rPr>
        <w:t xml:space="preserve"> on</w:t>
      </w:r>
      <w:r w:rsidRPr="00346237">
        <w:rPr>
          <w:b/>
          <w:bCs/>
        </w:rPr>
        <w:t xml:space="preserve"> the “go” button. Based on the data, how should we classify the promoter of the </w:t>
      </w:r>
      <w:r w:rsidRPr="00346237">
        <w:rPr>
          <w:b/>
          <w:bCs/>
          <w:i/>
        </w:rPr>
        <w:t>D. melanogaster</w:t>
      </w:r>
      <w:r w:rsidRPr="00346237">
        <w:rPr>
          <w:b/>
          <w:bCs/>
        </w:rPr>
        <w:t xml:space="preserve"> CG46466-RB gene? </w:t>
      </w:r>
      <w:bookmarkEnd w:id="17"/>
    </w:p>
    <w:p w14:paraId="68C07DC3" w14:textId="3BA59681" w:rsidR="00FC44E3" w:rsidRDefault="00FC44E3" w:rsidP="00FC44E3">
      <w:pPr>
        <w:rPr>
          <w:b/>
          <w:bCs/>
        </w:rPr>
      </w:pPr>
    </w:p>
    <w:p w14:paraId="1F04DD6E" w14:textId="4886DEE6" w:rsidR="00C24AF0" w:rsidRDefault="00C24AF0" w:rsidP="00FC44E3"/>
    <w:tbl>
      <w:tblPr>
        <w:tblW w:w="9260" w:type="dxa"/>
        <w:jc w:val="center"/>
        <w:tblCellMar>
          <w:left w:w="0" w:type="dxa"/>
          <w:right w:w="0" w:type="dxa"/>
        </w:tblCellMar>
        <w:tblLook w:val="0400" w:firstRow="0" w:lastRow="0" w:firstColumn="0" w:lastColumn="0" w:noHBand="0" w:noVBand="1"/>
      </w:tblPr>
      <w:tblGrid>
        <w:gridCol w:w="1525"/>
        <w:gridCol w:w="7735"/>
      </w:tblGrid>
      <w:tr w:rsidR="00FC44E3" w:rsidRPr="00CA25E9" w14:paraId="01A8AC69" w14:textId="77777777" w:rsidTr="009E1DC8">
        <w:trPr>
          <w:trHeight w:val="358"/>
          <w:jc w:val="center"/>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20C6B208" w14:textId="77777777" w:rsidR="00FC44E3" w:rsidRPr="00CA25E9" w:rsidRDefault="00FC44E3" w:rsidP="009E1DC8">
            <w:pPr>
              <w:jc w:val="center"/>
              <w:rPr>
                <w:b/>
                <w:bCs/>
              </w:rPr>
            </w:pPr>
            <w:r w:rsidRPr="00CA25E9">
              <w:rPr>
                <w:rFonts w:cstheme="minorHAnsi"/>
                <w:b/>
                <w:bCs/>
                <w:color w:val="333333"/>
                <w:szCs w:val="22"/>
              </w:rPr>
              <w:t xml:space="preserve">TABLE 1: Classifications of </w:t>
            </w:r>
            <w:r w:rsidRPr="00CA25E9">
              <w:rPr>
                <w:rFonts w:cstheme="minorHAnsi"/>
                <w:b/>
                <w:bCs/>
                <w:i/>
                <w:iCs/>
                <w:color w:val="333333"/>
                <w:szCs w:val="22"/>
              </w:rPr>
              <w:t>Drosophila</w:t>
            </w:r>
            <w:r w:rsidRPr="00CA25E9">
              <w:rPr>
                <w:rFonts w:cstheme="minorHAnsi"/>
                <w:b/>
                <w:bCs/>
                <w:color w:val="333333"/>
                <w:szCs w:val="22"/>
              </w:rPr>
              <w:t xml:space="preserve"> Promoters for the GEP</w:t>
            </w:r>
          </w:p>
        </w:tc>
      </w:tr>
      <w:tr w:rsidR="00FC44E3" w:rsidRPr="00CA25E9" w14:paraId="6288A029" w14:textId="77777777" w:rsidTr="009E1DC8">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EAE0E8" w14:textId="77777777" w:rsidR="00FC44E3" w:rsidRPr="00CA25E9" w:rsidRDefault="00FC44E3" w:rsidP="009E1DC8">
            <w:r w:rsidRPr="00CA25E9">
              <w:rPr>
                <w:b/>
                <w:bCs/>
              </w:rPr>
              <w:t>Peaked</w:t>
            </w:r>
          </w:p>
        </w:tc>
        <w:tc>
          <w:tcPr>
            <w:tcW w:w="7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2F6ED" w14:textId="77777777" w:rsidR="00FC44E3" w:rsidRDefault="00FC44E3" w:rsidP="00FC44E3">
            <w:pPr>
              <w:pStyle w:val="NormalWeb"/>
              <w:numPr>
                <w:ilvl w:val="0"/>
                <w:numId w:val="10"/>
              </w:numPr>
              <w:spacing w:before="0" w:beforeAutospacing="0" w:after="0" w:afterAutospacing="0" w:line="285" w:lineRule="atLeast"/>
              <w:textAlignment w:val="baseline"/>
              <w:rPr>
                <w:rFonts w:cstheme="minorHAnsi"/>
                <w:color w:val="333333"/>
                <w:szCs w:val="22"/>
              </w:rPr>
            </w:pPr>
            <w:r>
              <w:rPr>
                <w:rFonts w:cstheme="minorHAnsi"/>
                <w:color w:val="333333"/>
                <w:szCs w:val="22"/>
              </w:rPr>
              <w:t>One annotated TSS with no DHS position</w:t>
            </w:r>
          </w:p>
          <w:p w14:paraId="7987D4CF" w14:textId="77777777" w:rsidR="00FC44E3" w:rsidRDefault="00FC44E3" w:rsidP="00FC44E3">
            <w:pPr>
              <w:pStyle w:val="NormalWeb"/>
              <w:numPr>
                <w:ilvl w:val="0"/>
                <w:numId w:val="10"/>
              </w:numPr>
              <w:spacing w:before="0" w:beforeAutospacing="0" w:after="0" w:afterAutospacing="0" w:line="285" w:lineRule="atLeast"/>
              <w:textAlignment w:val="baseline"/>
              <w:rPr>
                <w:rFonts w:cstheme="minorHAnsi"/>
                <w:color w:val="333333"/>
                <w:szCs w:val="22"/>
              </w:rPr>
            </w:pPr>
            <w:r>
              <w:rPr>
                <w:rFonts w:cstheme="minorHAnsi"/>
                <w:color w:val="333333"/>
                <w:szCs w:val="22"/>
              </w:rPr>
              <w:t>No annotated TSS with one DHS position</w:t>
            </w:r>
          </w:p>
          <w:p w14:paraId="6AFC0CEC" w14:textId="77777777" w:rsidR="00FC44E3" w:rsidRPr="00CA25E9" w:rsidRDefault="00FC44E3" w:rsidP="00FC44E3">
            <w:pPr>
              <w:pStyle w:val="NormalWeb"/>
              <w:numPr>
                <w:ilvl w:val="0"/>
                <w:numId w:val="10"/>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One annotated TSS with one DHS position</w:t>
            </w:r>
          </w:p>
        </w:tc>
      </w:tr>
      <w:tr w:rsidR="00FC44E3" w:rsidRPr="00CA25E9" w14:paraId="65EE94E7" w14:textId="77777777" w:rsidTr="009E1DC8">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2E752A6C" w14:textId="77777777" w:rsidR="00FC44E3" w:rsidRPr="00CA25E9" w:rsidRDefault="00FC44E3" w:rsidP="009E1DC8">
            <w:r w:rsidRPr="00CA25E9">
              <w:rPr>
                <w:b/>
                <w:bCs/>
              </w:rPr>
              <w:t>Intermediate</w:t>
            </w:r>
          </w:p>
        </w:tc>
        <w:tc>
          <w:tcPr>
            <w:tcW w:w="77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5FE94FCB" w14:textId="77777777" w:rsidR="00FC44E3" w:rsidRDefault="00FC44E3" w:rsidP="00FC44E3">
            <w:pPr>
              <w:pStyle w:val="NormalWeb"/>
              <w:numPr>
                <w:ilvl w:val="0"/>
                <w:numId w:val="10"/>
              </w:numPr>
              <w:spacing w:before="0" w:beforeAutospacing="0" w:after="0" w:afterAutospacing="0" w:line="285" w:lineRule="atLeast"/>
              <w:textAlignment w:val="baseline"/>
              <w:rPr>
                <w:rFonts w:cstheme="minorHAnsi"/>
                <w:color w:val="333333"/>
                <w:szCs w:val="22"/>
              </w:rPr>
            </w:pPr>
            <w:r>
              <w:rPr>
                <w:rFonts w:cstheme="minorHAnsi"/>
                <w:color w:val="333333"/>
                <w:szCs w:val="22"/>
              </w:rPr>
              <w:t>Zero or one annotated TSS with multiple DHS positions</w:t>
            </w:r>
          </w:p>
          <w:p w14:paraId="14A7016E" w14:textId="77777777" w:rsidR="00FC44E3" w:rsidRPr="00CA25E9" w:rsidRDefault="00FC44E3" w:rsidP="00FC44E3">
            <w:pPr>
              <w:pStyle w:val="NormalWeb"/>
              <w:numPr>
                <w:ilvl w:val="0"/>
                <w:numId w:val="10"/>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Multiple annotated TSS with zero or one DHS positions</w:t>
            </w:r>
          </w:p>
        </w:tc>
      </w:tr>
      <w:tr w:rsidR="00FC44E3" w:rsidRPr="00CA25E9" w14:paraId="268CE0B4" w14:textId="77777777" w:rsidTr="00B55CD0">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D347C0" w14:textId="77777777" w:rsidR="00FC44E3" w:rsidRPr="00CA25E9" w:rsidRDefault="00FC44E3" w:rsidP="00B55CD0">
            <w:r w:rsidRPr="00CA25E9">
              <w:rPr>
                <w:b/>
                <w:bCs/>
              </w:rPr>
              <w:t>Broad</w:t>
            </w:r>
          </w:p>
        </w:tc>
        <w:tc>
          <w:tcPr>
            <w:tcW w:w="7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743E75" w14:textId="77777777" w:rsidR="00FC44E3" w:rsidRPr="00CA25E9" w:rsidRDefault="00FC44E3" w:rsidP="00B55CD0">
            <w:pPr>
              <w:pStyle w:val="NormalWeb"/>
              <w:numPr>
                <w:ilvl w:val="0"/>
                <w:numId w:val="10"/>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Multiple annotated TSS with multiple DHS positions</w:t>
            </w:r>
          </w:p>
        </w:tc>
      </w:tr>
      <w:tr w:rsidR="00FC44E3" w:rsidRPr="00CA25E9" w14:paraId="7C9290A2" w14:textId="77777777" w:rsidTr="00B55CD0">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059516D6" w14:textId="77777777" w:rsidR="00FC44E3" w:rsidRPr="00CA25E9" w:rsidRDefault="00FC44E3" w:rsidP="00B55CD0">
            <w:r w:rsidRPr="00CA25E9">
              <w:rPr>
                <w:b/>
                <w:bCs/>
              </w:rPr>
              <w:t>Insufficient Evidence</w:t>
            </w:r>
          </w:p>
        </w:tc>
        <w:tc>
          <w:tcPr>
            <w:tcW w:w="77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4399C11F" w14:textId="77777777" w:rsidR="00FC44E3" w:rsidRPr="00CA25E9" w:rsidRDefault="00FC44E3" w:rsidP="00B55CD0">
            <w:pPr>
              <w:pStyle w:val="NormalWeb"/>
              <w:numPr>
                <w:ilvl w:val="0"/>
                <w:numId w:val="10"/>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No annotated TSS and no DHS positions</w:t>
            </w:r>
          </w:p>
        </w:tc>
      </w:tr>
    </w:tbl>
    <w:p w14:paraId="54CEE8D2" w14:textId="4A1B03F1" w:rsidR="00FC44E3" w:rsidRDefault="00FC44E3" w:rsidP="00FC44E3"/>
    <w:p w14:paraId="09731E34" w14:textId="77777777" w:rsidR="0020262D" w:rsidRDefault="0020262D" w:rsidP="00FC44E3"/>
    <w:p w14:paraId="05B76A20" w14:textId="1204E5C2" w:rsidR="00C24AF0" w:rsidRPr="00E91340" w:rsidRDefault="00C24AF0" w:rsidP="0020262D">
      <w:pPr>
        <w:pStyle w:val="ListNumber"/>
      </w:pPr>
      <w:r>
        <w:t>In addition to the DHS sites and Celniker TSS predictions, we can also utilize both CAGE and RAMPAGE data to support (or not, depending on the data) the characterization of the promoter. To view this data, we will add these tracks to the browser while keeping the tracks we loaded above</w:t>
      </w:r>
      <w:r w:rsidR="0020262D">
        <w:t xml:space="preserve">. Configure the display modes as </w:t>
      </w:r>
      <w:r w:rsidR="0020262D" w:rsidRPr="00E91340">
        <w:t xml:space="preserve">follows </w:t>
      </w:r>
      <w:r w:rsidRPr="00E91340">
        <w:t>(</w:t>
      </w:r>
      <w:r w:rsidRPr="00E91340">
        <w:fldChar w:fldCharType="begin"/>
      </w:r>
      <w:r w:rsidRPr="00E91340">
        <w:instrText xml:space="preserve"> REF _Ref30002252 \h  \* MERGEFORMAT </w:instrText>
      </w:r>
      <w:r w:rsidRPr="00E91340">
        <w:fldChar w:fldCharType="separate"/>
      </w:r>
      <w:r w:rsidR="00AA403D" w:rsidRPr="006911F2">
        <w:t xml:space="preserve">Figure </w:t>
      </w:r>
      <w:r w:rsidR="00AA403D">
        <w:rPr>
          <w:noProof/>
        </w:rPr>
        <w:t>6</w:t>
      </w:r>
      <w:r w:rsidRPr="00E91340">
        <w:fldChar w:fldCharType="end"/>
      </w:r>
      <w:r w:rsidRPr="00E91340">
        <w:t>)</w:t>
      </w:r>
      <w:r w:rsidR="0020262D" w:rsidRPr="00E91340">
        <w:t>:</w:t>
      </w:r>
    </w:p>
    <w:p w14:paraId="0381CB87" w14:textId="6294932C" w:rsidR="00C24AF0" w:rsidRDefault="00C24AF0" w:rsidP="0020262D">
      <w:pPr>
        <w:pStyle w:val="ListBullet"/>
      </w:pPr>
      <w:r>
        <w:lastRenderedPageBreak/>
        <w:t>Under “Expression and Regulation”</w:t>
      </w:r>
      <w:r w:rsidR="0020262D">
        <w:t>, c</w:t>
      </w:r>
      <w:r>
        <w:t xml:space="preserve">lick on the blue “Combined modENCODE CAGE TSS” </w:t>
      </w:r>
      <w:proofErr w:type="gramStart"/>
      <w:r>
        <w:t>link</w:t>
      </w:r>
      <w:proofErr w:type="gramEnd"/>
    </w:p>
    <w:p w14:paraId="2569BE14" w14:textId="77777777" w:rsidR="00C24AF0" w:rsidRPr="0020262D" w:rsidRDefault="00C24AF0" w:rsidP="00C51E66">
      <w:pPr>
        <w:pStyle w:val="Sub-bullet"/>
      </w:pPr>
      <w:r w:rsidRPr="0020262D">
        <w:t>Change the “Maximum display mode” to “</w:t>
      </w:r>
      <w:proofErr w:type="gramStart"/>
      <w:r w:rsidRPr="0020262D">
        <w:t>full”</w:t>
      </w:r>
      <w:proofErr w:type="gramEnd"/>
    </w:p>
    <w:p w14:paraId="7CED6522" w14:textId="2E3A02E9" w:rsidR="00C24AF0" w:rsidRPr="0020262D" w:rsidRDefault="00C24AF0" w:rsidP="00C51E66">
      <w:pPr>
        <w:pStyle w:val="Sub-bullet"/>
      </w:pPr>
      <w:r w:rsidRPr="0020262D">
        <w:t xml:space="preserve">Scroll down to the “List </w:t>
      </w:r>
      <w:proofErr w:type="spellStart"/>
      <w:r w:rsidRPr="0020262D">
        <w:t>subtracks</w:t>
      </w:r>
      <w:proofErr w:type="spellEnd"/>
      <w:r w:rsidRPr="0020262D">
        <w:t>” section</w:t>
      </w:r>
      <w:r w:rsidR="0020262D">
        <w:t xml:space="preserve"> and c</w:t>
      </w:r>
      <w:r w:rsidRPr="0020262D">
        <w:t>hange the “modENCODE CAGE (Plus)” display mode to “hide” (or uncheck)</w:t>
      </w:r>
    </w:p>
    <w:p w14:paraId="3A4DC403" w14:textId="77777777" w:rsidR="00C24AF0" w:rsidRPr="0020262D" w:rsidRDefault="00C24AF0" w:rsidP="00C51E66">
      <w:pPr>
        <w:pStyle w:val="Sub-bullet"/>
      </w:pPr>
      <w:r w:rsidRPr="0020262D">
        <w:t xml:space="preserve">Scroll up to the top of the page, and then click on the “Submit” button. </w:t>
      </w:r>
    </w:p>
    <w:p w14:paraId="546567E7" w14:textId="0154AF74" w:rsidR="00C24AF0" w:rsidRDefault="0020262D" w:rsidP="0020262D">
      <w:pPr>
        <w:pStyle w:val="ListBullet"/>
      </w:pPr>
      <w:r>
        <w:t>Under “Expression and Regulation”, c</w:t>
      </w:r>
      <w:r w:rsidR="00C24AF0">
        <w:t xml:space="preserve">lick on the blue “Combined RAMPAGE TSS (R5)” </w:t>
      </w:r>
      <w:proofErr w:type="gramStart"/>
      <w:r w:rsidR="00C24AF0">
        <w:t>link</w:t>
      </w:r>
      <w:proofErr w:type="gramEnd"/>
    </w:p>
    <w:p w14:paraId="514FE754" w14:textId="77777777" w:rsidR="00C24AF0" w:rsidRPr="0020262D" w:rsidRDefault="00C24AF0" w:rsidP="00C51E66">
      <w:pPr>
        <w:pStyle w:val="Sub-bullet"/>
      </w:pPr>
      <w:r w:rsidRPr="0020262D">
        <w:t>Change the “Maximum display mode” to “</w:t>
      </w:r>
      <w:proofErr w:type="gramStart"/>
      <w:r w:rsidRPr="0020262D">
        <w:t>full”</w:t>
      </w:r>
      <w:proofErr w:type="gramEnd"/>
    </w:p>
    <w:p w14:paraId="677C0C86" w14:textId="3751E0E1" w:rsidR="00C24AF0" w:rsidRPr="0020262D" w:rsidRDefault="00C24AF0" w:rsidP="00C51E66">
      <w:pPr>
        <w:pStyle w:val="Sub-bullet"/>
      </w:pPr>
      <w:r w:rsidRPr="0020262D">
        <w:t xml:space="preserve">Scroll down to the “List </w:t>
      </w:r>
      <w:proofErr w:type="spellStart"/>
      <w:r w:rsidRPr="0020262D">
        <w:t>subtracks</w:t>
      </w:r>
      <w:proofErr w:type="spellEnd"/>
      <w:r w:rsidRPr="0020262D">
        <w:t>” section</w:t>
      </w:r>
      <w:r w:rsidR="0020262D">
        <w:t xml:space="preserve"> and c</w:t>
      </w:r>
      <w:r w:rsidRPr="0020262D">
        <w:t>hange the “RAMPAGE (Plus)” display mode to “hide” (or uncheck)</w:t>
      </w:r>
    </w:p>
    <w:p w14:paraId="1CF955C3" w14:textId="77777777" w:rsidR="00C24AF0" w:rsidRPr="0020262D" w:rsidRDefault="00C24AF0" w:rsidP="00C51E66">
      <w:pPr>
        <w:pStyle w:val="Sub-bullet"/>
      </w:pPr>
      <w:r w:rsidRPr="0020262D">
        <w:t xml:space="preserve">Scroll up to the top of the page, and then click on the “Submit” </w:t>
      </w:r>
      <w:proofErr w:type="gramStart"/>
      <w:r w:rsidRPr="0020262D">
        <w:t>button</w:t>
      </w:r>
      <w:proofErr w:type="gramEnd"/>
    </w:p>
    <w:p w14:paraId="0FBE7DAA" w14:textId="77777777" w:rsidR="00C24AF0" w:rsidRPr="00EF10A4" w:rsidRDefault="00C24AF0" w:rsidP="00C24AF0">
      <w:pPr>
        <w:rPr>
          <w:b/>
        </w:rPr>
      </w:pPr>
    </w:p>
    <w:p w14:paraId="63C9EC07" w14:textId="48C8334E" w:rsidR="00C24AF0" w:rsidRDefault="00C24AF0" w:rsidP="00481C91">
      <w:pPr>
        <w:pStyle w:val="FigureLegend"/>
        <w:jc w:val="center"/>
        <w:rPr>
          <w:rFonts w:asciiTheme="minorHAnsi" w:hAnsiTheme="minorHAnsi" w:cstheme="minorHAnsi"/>
        </w:rPr>
      </w:pPr>
      <w:r>
        <w:rPr>
          <w:rFonts w:asciiTheme="minorHAnsi" w:hAnsiTheme="minorHAnsi" w:cstheme="minorHAnsi"/>
          <w:noProof/>
        </w:rPr>
        <w:drawing>
          <wp:inline distT="0" distB="0" distL="0" distR="0" wp14:anchorId="4B676CC3" wp14:editId="48A2F323">
            <wp:extent cx="5037667" cy="4049207"/>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a:extLst>
                        <a:ext uri="{28A0092B-C50C-407E-A947-70E740481C1C}">
                          <a14:useLocalDpi xmlns:a14="http://schemas.microsoft.com/office/drawing/2010/main" val="0"/>
                        </a:ext>
                      </a:extLst>
                    </a:blip>
                    <a:srcRect l="14800" r="15219"/>
                    <a:stretch/>
                  </pic:blipFill>
                  <pic:spPr bwMode="auto">
                    <a:xfrm>
                      <a:off x="0" y="0"/>
                      <a:ext cx="5096347" cy="4096373"/>
                    </a:xfrm>
                    <a:prstGeom prst="rect">
                      <a:avLst/>
                    </a:prstGeom>
                    <a:ln>
                      <a:noFill/>
                    </a:ln>
                    <a:extLst>
                      <a:ext uri="{53640926-AAD7-44D8-BBD7-CCE9431645EC}">
                        <a14:shadowObscured xmlns:a14="http://schemas.microsoft.com/office/drawing/2010/main"/>
                      </a:ext>
                    </a:extLst>
                  </pic:spPr>
                </pic:pic>
              </a:graphicData>
            </a:graphic>
          </wp:inline>
        </w:drawing>
      </w:r>
    </w:p>
    <w:p w14:paraId="0BCFD3BB" w14:textId="2D45EE35" w:rsidR="00C24AF0" w:rsidRDefault="00C24AF0" w:rsidP="00C24AF0">
      <w:pPr>
        <w:pStyle w:val="FigureLegend"/>
      </w:pPr>
      <w:bookmarkStart w:id="20" w:name="_Ref30002252"/>
      <w:r w:rsidRPr="006911F2">
        <w:t xml:space="preserve">Figure </w:t>
      </w:r>
      <w:fldSimple w:instr=" SEQ Figure \* ARABIC ">
        <w:r w:rsidR="00AA403D">
          <w:rPr>
            <w:noProof/>
          </w:rPr>
          <w:t>6</w:t>
        </w:r>
      </w:fldSimple>
      <w:bookmarkEnd w:id="20"/>
      <w:r>
        <w:t>.</w:t>
      </w:r>
      <w:r w:rsidRPr="006911F2">
        <w:t xml:space="preserve"> Genome </w:t>
      </w:r>
      <w:r>
        <w:t>B</w:t>
      </w:r>
      <w:r w:rsidRPr="006911F2">
        <w:t xml:space="preserve">rowser view of the first exon of </w:t>
      </w:r>
      <w:r>
        <w:t>CG46466-RB</w:t>
      </w:r>
      <w:r w:rsidRPr="006E4042">
        <w:t xml:space="preserve"> in </w:t>
      </w:r>
      <w:r w:rsidRPr="006E4042">
        <w:rPr>
          <w:i/>
        </w:rPr>
        <w:t>D. m</w:t>
      </w:r>
      <w:r w:rsidRPr="0009013D">
        <w:rPr>
          <w:i/>
        </w:rPr>
        <w:t>elanogaster</w:t>
      </w:r>
      <w:r w:rsidRPr="0037623B">
        <w:t xml:space="preserve"> show</w:t>
      </w:r>
      <w:r w:rsidRPr="00B47B52">
        <w:t>s</w:t>
      </w:r>
      <w:r w:rsidRPr="00DA5AF0">
        <w:t xml:space="preserve"> the evidence used to characterize the promoter shape including CAGE and RAMPAGE data.</w:t>
      </w:r>
    </w:p>
    <w:p w14:paraId="4365051D" w14:textId="1C0DD2D8" w:rsidR="00C24AF0" w:rsidRDefault="00C24AF0" w:rsidP="00C8706B">
      <w:pPr>
        <w:pStyle w:val="FigureLegend"/>
        <w:rPr>
          <w:rFonts w:asciiTheme="minorHAnsi" w:hAnsiTheme="minorHAnsi" w:cstheme="minorHAnsi"/>
        </w:rPr>
      </w:pPr>
    </w:p>
    <w:p w14:paraId="26095325" w14:textId="52F98674" w:rsidR="00C24AF0" w:rsidRPr="00481C91" w:rsidRDefault="00C24AF0" w:rsidP="00481C91">
      <w:pPr>
        <w:ind w:left="720"/>
        <w:rPr>
          <w:b/>
          <w:bCs/>
        </w:rPr>
      </w:pPr>
      <w:bookmarkStart w:id="21" w:name="_Hlk16523725"/>
      <w:r w:rsidRPr="00481C91">
        <w:rPr>
          <w:b/>
          <w:bCs/>
        </w:rPr>
        <w:t>Q5. Why change the display of both the CAGE and RAMPAGE data to hide the data from the plus strand?</w:t>
      </w:r>
    </w:p>
    <w:p w14:paraId="49A7E39C" w14:textId="195A52EF" w:rsidR="00C24AF0" w:rsidRDefault="00C24AF0" w:rsidP="00481C91">
      <w:pPr>
        <w:ind w:left="720"/>
        <w:rPr>
          <w:b/>
          <w:bCs/>
        </w:rPr>
      </w:pPr>
    </w:p>
    <w:p w14:paraId="392C5BF0" w14:textId="77777777" w:rsidR="00481C91" w:rsidRPr="00481C91" w:rsidRDefault="00481C91" w:rsidP="00481C91">
      <w:pPr>
        <w:ind w:left="720"/>
        <w:rPr>
          <w:b/>
          <w:bCs/>
        </w:rPr>
      </w:pPr>
    </w:p>
    <w:bookmarkEnd w:id="21"/>
    <w:p w14:paraId="4EC772A8" w14:textId="6306CF53" w:rsidR="00C24AF0" w:rsidRPr="00481C91" w:rsidRDefault="00C24AF0" w:rsidP="00481C91">
      <w:pPr>
        <w:ind w:left="720"/>
        <w:rPr>
          <w:b/>
          <w:bCs/>
        </w:rPr>
      </w:pPr>
      <w:r w:rsidRPr="00481C91">
        <w:rPr>
          <w:b/>
          <w:bCs/>
        </w:rPr>
        <w:t>Q6. Do the CAGE and RAMPAGE data match with the locations of the Celniker predicted TSSs? (Use the browser to zoom in for a closer look if necessary.)</w:t>
      </w:r>
    </w:p>
    <w:p w14:paraId="174C8F47" w14:textId="0EEEF016" w:rsidR="00C24AF0" w:rsidRDefault="00C24AF0" w:rsidP="00481C91">
      <w:pPr>
        <w:ind w:left="720"/>
        <w:rPr>
          <w:b/>
          <w:bCs/>
        </w:rPr>
      </w:pPr>
    </w:p>
    <w:p w14:paraId="7F7D3396" w14:textId="77777777" w:rsidR="00481C91" w:rsidRPr="00481C91" w:rsidRDefault="00481C91" w:rsidP="00481C91">
      <w:pPr>
        <w:ind w:left="720"/>
        <w:rPr>
          <w:b/>
          <w:bCs/>
        </w:rPr>
      </w:pPr>
    </w:p>
    <w:p w14:paraId="5486640E" w14:textId="160503F9" w:rsidR="00C24AF0" w:rsidRDefault="00C24AF0" w:rsidP="00481C91">
      <w:pPr>
        <w:ind w:left="720"/>
        <w:rPr>
          <w:b/>
          <w:bCs/>
        </w:rPr>
      </w:pPr>
      <w:r w:rsidRPr="00481C91">
        <w:rPr>
          <w:b/>
          <w:bCs/>
        </w:rPr>
        <w:lastRenderedPageBreak/>
        <w:t>Q7. Are the CAGE and RAMPAGE data consistent with a peaked, intermediate, or broad promoter shape?</w:t>
      </w:r>
    </w:p>
    <w:p w14:paraId="59761251" w14:textId="77777777" w:rsidR="00481C91" w:rsidRPr="00481C91" w:rsidRDefault="00481C91" w:rsidP="00481C91">
      <w:pPr>
        <w:ind w:left="720"/>
        <w:rPr>
          <w:b/>
          <w:bCs/>
        </w:rPr>
      </w:pPr>
    </w:p>
    <w:p w14:paraId="6BC9239F" w14:textId="77777777" w:rsidR="00C24AF0" w:rsidRPr="00481C91" w:rsidRDefault="00C24AF0" w:rsidP="00481C91">
      <w:pPr>
        <w:ind w:left="720"/>
        <w:rPr>
          <w:b/>
          <w:bCs/>
        </w:rPr>
      </w:pPr>
    </w:p>
    <w:p w14:paraId="42B962CC" w14:textId="7FF39C5D" w:rsidR="00C24AF0" w:rsidRDefault="00C24AF0" w:rsidP="00481C91">
      <w:pPr>
        <w:ind w:left="720"/>
        <w:rPr>
          <w:b/>
          <w:bCs/>
        </w:rPr>
      </w:pPr>
      <w:r w:rsidRPr="00481C91">
        <w:rPr>
          <w:b/>
          <w:bCs/>
        </w:rPr>
        <w:t xml:space="preserve">Q8. Which is the stronger evidence for the promoter shape </w:t>
      </w:r>
      <w:r w:rsidR="00AE6049">
        <w:rPr>
          <w:b/>
          <w:bCs/>
        </w:rPr>
        <w:t>—</w:t>
      </w:r>
      <w:r w:rsidRPr="00481C91">
        <w:rPr>
          <w:b/>
          <w:bCs/>
        </w:rPr>
        <w:t xml:space="preserve"> Celniker TSSs and DHS positions, or CAGE and RAMPAGE? Explain.</w:t>
      </w:r>
    </w:p>
    <w:p w14:paraId="435A53B9" w14:textId="77777777" w:rsidR="00D8724C" w:rsidRPr="00481C91" w:rsidRDefault="00D8724C" w:rsidP="00D8724C">
      <w:pPr>
        <w:rPr>
          <w:b/>
          <w:bCs/>
        </w:rPr>
      </w:pPr>
    </w:p>
    <w:p w14:paraId="5D1013A9" w14:textId="1E688E1D" w:rsidR="00C24AF0" w:rsidRDefault="00C24AF0" w:rsidP="00C24AF0">
      <w:pPr>
        <w:rPr>
          <w:b/>
        </w:rPr>
      </w:pPr>
    </w:p>
    <w:p w14:paraId="7D00D0E8" w14:textId="139C0111" w:rsidR="00C24AF0" w:rsidRDefault="00C24AF0" w:rsidP="00C24AF0">
      <w:pPr>
        <w:pStyle w:val="Heading1"/>
      </w:pPr>
      <w:bookmarkStart w:id="22" w:name="_Toc143267042"/>
      <w:r w:rsidRPr="002C79D4">
        <w:t xml:space="preserve">Ranking lines of evidence for determining the boundaries of TSS search </w:t>
      </w:r>
      <w:proofErr w:type="gramStart"/>
      <w:r w:rsidRPr="002C79D4">
        <w:t>regions</w:t>
      </w:r>
      <w:bookmarkEnd w:id="22"/>
      <w:proofErr w:type="gramEnd"/>
    </w:p>
    <w:p w14:paraId="62E1A87D" w14:textId="0609AFE9" w:rsidR="00C24AF0" w:rsidRDefault="00C24AF0" w:rsidP="00C24AF0"/>
    <w:p w14:paraId="3EE18D0F" w14:textId="77777777" w:rsidR="00935031" w:rsidRDefault="00C24AF0" w:rsidP="00C24AF0">
      <w:r>
        <w:t>As part of the GEP TSS annotation projects, we marshal different lines of evidence to define the boundaries of the TSS search region for any given gene. Ideally, the data from these different sources should be in agreement. However, not all lines of evidence are equal.</w:t>
      </w:r>
    </w:p>
    <w:p w14:paraId="41AB8E62" w14:textId="4110DC55" w:rsidR="00C24AF0" w:rsidRDefault="00C24AF0" w:rsidP="00C24AF0">
      <w:r>
        <w:t xml:space="preserve"> </w:t>
      </w:r>
    </w:p>
    <w:p w14:paraId="6D8210D4" w14:textId="77777777" w:rsidR="00C24AF0" w:rsidRDefault="00C24AF0" w:rsidP="00C24AF0">
      <w:r>
        <w:t>The different lines of evidence that can be used to establish TSS search region boundaries are ranked below from most to least reliable:</w:t>
      </w:r>
    </w:p>
    <w:p w14:paraId="31CC7CF1" w14:textId="6ADABD41" w:rsidR="00C24AF0" w:rsidRDefault="00935031" w:rsidP="00C24AF0">
      <w:pPr>
        <w:pStyle w:val="ListParagraph"/>
        <w:numPr>
          <w:ilvl w:val="0"/>
          <w:numId w:val="15"/>
        </w:numPr>
        <w:jc w:val="both"/>
      </w:pPr>
      <w:r>
        <w:rPr>
          <w:i/>
        </w:rPr>
        <w:t>blastn</w:t>
      </w:r>
      <w:r w:rsidR="00C24AF0">
        <w:t xml:space="preserve"> alignment of the 1</w:t>
      </w:r>
      <w:r w:rsidR="00C24AF0" w:rsidRPr="008D3EAC">
        <w:rPr>
          <w:vertAlign w:val="superscript"/>
        </w:rPr>
        <w:t>st</w:t>
      </w:r>
      <w:r w:rsidR="00C24AF0">
        <w:t xml:space="preserve"> transcribed </w:t>
      </w:r>
      <w:r w:rsidR="00C24AF0">
        <w:rPr>
          <w:i/>
        </w:rPr>
        <w:t>D. melanogaster</w:t>
      </w:r>
      <w:r w:rsidR="00C24AF0">
        <w:t xml:space="preserve"> </w:t>
      </w:r>
      <w:proofErr w:type="gramStart"/>
      <w:r w:rsidR="00C24AF0">
        <w:t>exon</w:t>
      </w:r>
      <w:proofErr w:type="gramEnd"/>
    </w:p>
    <w:p w14:paraId="0CE200FF" w14:textId="63818098" w:rsidR="00C24AF0" w:rsidRDefault="00C24AF0" w:rsidP="00C24AF0">
      <w:pPr>
        <w:pStyle w:val="ListParagraph"/>
        <w:numPr>
          <w:ilvl w:val="0"/>
          <w:numId w:val="15"/>
        </w:numPr>
        <w:jc w:val="both"/>
      </w:pPr>
      <w:r>
        <w:t>RNA Pol II X-ChIP-</w:t>
      </w:r>
      <w:r w:rsidR="004C70D4">
        <w:t>S</w:t>
      </w:r>
      <w:r>
        <w:t>eq</w:t>
      </w:r>
    </w:p>
    <w:p w14:paraId="554CE923" w14:textId="78942098" w:rsidR="00C24AF0" w:rsidRDefault="00C24AF0" w:rsidP="00C24AF0">
      <w:pPr>
        <w:pStyle w:val="ListParagraph"/>
        <w:numPr>
          <w:ilvl w:val="0"/>
          <w:numId w:val="15"/>
        </w:numPr>
        <w:jc w:val="both"/>
      </w:pPr>
      <w:r>
        <w:t xml:space="preserve">RNA-Seq (including </w:t>
      </w:r>
      <w:r w:rsidR="007D1FEC" w:rsidRPr="007D1FEC">
        <w:t>splice</w:t>
      </w:r>
      <w:r>
        <w:t xml:space="preserve"> junction</w:t>
      </w:r>
      <w:r w:rsidR="007D1FEC">
        <w:t xml:space="preserve"> predictions from </w:t>
      </w:r>
      <w:r w:rsidR="00744084" w:rsidRPr="00744084">
        <w:rPr>
          <w:iCs/>
        </w:rPr>
        <w:t>TopHat</w:t>
      </w:r>
      <w:r w:rsidR="007D1FEC">
        <w:rPr>
          <w:i/>
          <w:iCs/>
        </w:rPr>
        <w:t xml:space="preserve"> </w:t>
      </w:r>
      <w:r w:rsidR="007D1FEC">
        <w:t xml:space="preserve">and </w:t>
      </w:r>
      <w:proofErr w:type="spellStart"/>
      <w:r w:rsidR="007D1FEC" w:rsidRPr="00744084">
        <w:t>regtools</w:t>
      </w:r>
      <w:proofErr w:type="spellEnd"/>
      <w:r>
        <w:t>)</w:t>
      </w:r>
    </w:p>
    <w:p w14:paraId="0298CDE4" w14:textId="77777777" w:rsidR="00C24AF0" w:rsidRDefault="00C24AF0" w:rsidP="00C24AF0">
      <w:pPr>
        <w:pStyle w:val="ListParagraph"/>
        <w:numPr>
          <w:ilvl w:val="0"/>
          <w:numId w:val="15"/>
        </w:numPr>
        <w:jc w:val="both"/>
      </w:pPr>
      <w:r>
        <w:t>Conservation</w:t>
      </w:r>
    </w:p>
    <w:p w14:paraId="3B1F6611" w14:textId="77777777" w:rsidR="00C24AF0" w:rsidRDefault="00C24AF0" w:rsidP="00C24AF0">
      <w:pPr>
        <w:rPr>
          <w:b/>
        </w:rPr>
      </w:pPr>
    </w:p>
    <w:p w14:paraId="3E9B6389" w14:textId="1970D3C3" w:rsidR="00C24AF0" w:rsidRDefault="00935031" w:rsidP="00C24AF0">
      <w:r>
        <w:rPr>
          <w:b/>
          <w:i/>
        </w:rPr>
        <w:t>blastn</w:t>
      </w:r>
      <w:r w:rsidR="00C24AF0">
        <w:rPr>
          <w:b/>
        </w:rPr>
        <w:t xml:space="preserve"> alignment of the 1</w:t>
      </w:r>
      <w:r w:rsidR="00C24AF0" w:rsidRPr="008D3EAC">
        <w:rPr>
          <w:b/>
          <w:vertAlign w:val="superscript"/>
        </w:rPr>
        <w:t>st</w:t>
      </w:r>
      <w:r w:rsidR="00C24AF0">
        <w:rPr>
          <w:b/>
        </w:rPr>
        <w:t xml:space="preserve"> transcribed </w:t>
      </w:r>
      <w:r w:rsidR="00C24AF0">
        <w:rPr>
          <w:b/>
          <w:i/>
        </w:rPr>
        <w:t>D. melanogaster</w:t>
      </w:r>
      <w:r w:rsidR="00C24AF0">
        <w:rPr>
          <w:b/>
        </w:rPr>
        <w:t xml:space="preserve"> exon:</w:t>
      </w:r>
      <w:r w:rsidR="00C24AF0">
        <w:t xml:space="preserve"> The gold standard evidence for the location of the TSS for a GEP project gene is homology to the 1</w:t>
      </w:r>
      <w:r w:rsidR="00C24AF0" w:rsidRPr="00670A1F">
        <w:rPr>
          <w:vertAlign w:val="superscript"/>
        </w:rPr>
        <w:t>st</w:t>
      </w:r>
      <w:r w:rsidR="00C24AF0">
        <w:t xml:space="preserve"> transcribed exon of the ortholog in </w:t>
      </w:r>
      <w:r w:rsidR="00C24AF0">
        <w:rPr>
          <w:i/>
        </w:rPr>
        <w:t>D. melanogaster</w:t>
      </w:r>
      <w:r w:rsidR="00C24AF0">
        <w:t xml:space="preserve">. The </w:t>
      </w:r>
      <w:r>
        <w:rPr>
          <w:i/>
        </w:rPr>
        <w:t>blastn</w:t>
      </w:r>
      <w:r w:rsidR="00C24AF0">
        <w:t xml:space="preserve"> match should have a low E-value with a high sequence identity between the </w:t>
      </w:r>
      <w:r w:rsidR="00376E3D">
        <w:t>1</w:t>
      </w:r>
      <w:r w:rsidR="00376E3D" w:rsidRPr="00376E3D">
        <w:rPr>
          <w:vertAlign w:val="superscript"/>
        </w:rPr>
        <w:t>st</w:t>
      </w:r>
      <w:r w:rsidR="00376E3D">
        <w:t xml:space="preserve"> transcribed exon in </w:t>
      </w:r>
      <w:r w:rsidR="00376E3D">
        <w:rPr>
          <w:i/>
          <w:iCs/>
        </w:rPr>
        <w:t xml:space="preserve">D. melanogaster </w:t>
      </w:r>
      <w:r w:rsidR="00376E3D">
        <w:t>and the GEP project sequence. In addition, t</w:t>
      </w:r>
      <w:r w:rsidR="00C24AF0">
        <w:t xml:space="preserve">he TSS shouldn’t need to be extrapolated by more than 150 bp from the end of the aligned sequence; and other lines of evidence (such as those described below) should agree with the proposed TSS position. </w:t>
      </w:r>
    </w:p>
    <w:p w14:paraId="7184ABCB" w14:textId="77777777" w:rsidR="00C24AF0" w:rsidRDefault="00C24AF0" w:rsidP="00C24AF0"/>
    <w:p w14:paraId="6A464294" w14:textId="3F64C83A" w:rsidR="00C24AF0" w:rsidRDefault="00C24AF0" w:rsidP="00C24AF0">
      <w:r>
        <w:t xml:space="preserve">If </w:t>
      </w:r>
      <w:r w:rsidR="00935031">
        <w:rPr>
          <w:i/>
        </w:rPr>
        <w:t>blastn</w:t>
      </w:r>
      <w:r>
        <w:t xml:space="preserve"> succeeds at finding the location of the first exon in the project sequence, then define the boundaries of the TSS search region as +/- 300 bp from the initial 5’ nucleotide in exon 1. Typically, this will be the </w:t>
      </w:r>
      <w:r w:rsidRPr="00C03C62">
        <w:rPr>
          <w:u w:val="single"/>
        </w:rPr>
        <w:t>narrow</w:t>
      </w:r>
      <w:r>
        <w:t xml:space="preserve"> search window annotation. Using the information contained in the tracks listed below may allow you to define a </w:t>
      </w:r>
      <w:r w:rsidR="00935031">
        <w:t>narrower</w:t>
      </w:r>
      <w:r>
        <w:t xml:space="preserve"> search window, but most of the time if you find a </w:t>
      </w:r>
      <w:r w:rsidR="00935031">
        <w:rPr>
          <w:i/>
        </w:rPr>
        <w:t>blastn</w:t>
      </w:r>
      <w:r>
        <w:t xml:space="preserve"> match</w:t>
      </w:r>
      <w:r w:rsidR="00935031">
        <w:t>,</w:t>
      </w:r>
      <w:r>
        <w:t xml:space="preserve"> your annotation adventure can stop here!</w:t>
      </w:r>
    </w:p>
    <w:p w14:paraId="18623EE7" w14:textId="77777777" w:rsidR="00935031" w:rsidRDefault="00935031" w:rsidP="00C24AF0"/>
    <w:p w14:paraId="2475105E" w14:textId="4546BF1B" w:rsidR="00C24AF0" w:rsidRDefault="00C24AF0" w:rsidP="00C24AF0">
      <w:r>
        <w:t xml:space="preserve">Of course, </w:t>
      </w:r>
      <w:r w:rsidR="00935031">
        <w:rPr>
          <w:i/>
        </w:rPr>
        <w:t>blastn</w:t>
      </w:r>
      <w:r>
        <w:t xml:space="preserve"> won’t always identify the location of the 1</w:t>
      </w:r>
      <w:r w:rsidRPr="008D3EAC">
        <w:rPr>
          <w:vertAlign w:val="superscript"/>
        </w:rPr>
        <w:t>st</w:t>
      </w:r>
      <w:r>
        <w:t xml:space="preserve"> transcribed </w:t>
      </w:r>
      <w:r>
        <w:rPr>
          <w:i/>
        </w:rPr>
        <w:t>D. melanogaster</w:t>
      </w:r>
      <w:r>
        <w:t xml:space="preserve"> exon (when it fails one or more of the criteria listed above). Fortunately, other lines of evidence can be utilized to define a TSS search region.</w:t>
      </w:r>
    </w:p>
    <w:p w14:paraId="11CFBA38" w14:textId="77777777" w:rsidR="00C24AF0" w:rsidRPr="008D3EAC" w:rsidRDefault="00C24AF0" w:rsidP="00C24AF0">
      <w:pPr>
        <w:rPr>
          <w:u w:val="single"/>
        </w:rPr>
      </w:pPr>
    </w:p>
    <w:p w14:paraId="3A01AF81" w14:textId="3C78DB52" w:rsidR="00C24AF0" w:rsidRDefault="00C24AF0" w:rsidP="00C24AF0">
      <w:r w:rsidRPr="002C79D4">
        <w:rPr>
          <w:b/>
        </w:rPr>
        <w:t>RNA Pol II X-ChIP-Seq:</w:t>
      </w:r>
      <w:r w:rsidRPr="002C79D4">
        <w:t xml:space="preserve"> RNA Polymerase</w:t>
      </w:r>
      <w:r>
        <w:t xml:space="preserve"> </w:t>
      </w:r>
      <w:r w:rsidRPr="00F039A9">
        <w:t>II</w:t>
      </w:r>
      <w:r>
        <w:t xml:space="preserve"> (RNA Pol II) is the enzyme that transcribes protein-coding genes in eukaryotes and is often enriched near the TSS of a gene isoform. Researchers have used a technique called ChIP-Seq to identify regions in the genome where RNA Pol II is in fact enriched. Very briefly, chromatin (DNA and proteins) is fragmented to small size. RNA Pol II and the DNA that it is </w:t>
      </w:r>
      <w:r>
        <w:lastRenderedPageBreak/>
        <w:t xml:space="preserve">bound to is precipitated using an antibody specific to RNA Pol II. The DNA is then </w:t>
      </w:r>
      <w:r w:rsidR="00C27BF3">
        <w:t>sequenced,</w:t>
      </w:r>
      <w:r>
        <w:t xml:space="preserve"> and the reads are mapped back to the genomic sequence. Because the sequenced DNA corresponds to sites where RNA Pol II was bound, locations where RNA Pol II is enriched can be identified by a pile-up of reads called peaks (see the RNA Pol II Enrichment track</w:t>
      </w:r>
      <w:r>
        <w:rPr>
          <w:szCs w:val="22"/>
        </w:rPr>
        <w:t>)</w:t>
      </w:r>
      <w:r>
        <w:t xml:space="preserve">. </w:t>
      </w:r>
    </w:p>
    <w:p w14:paraId="3CAE31B8" w14:textId="77777777" w:rsidR="00C24AF0" w:rsidRPr="00C24AF0" w:rsidRDefault="00C24AF0" w:rsidP="00C24AF0"/>
    <w:p w14:paraId="350BE809" w14:textId="574BF416" w:rsidR="00C24AF0" w:rsidRDefault="00C24AF0" w:rsidP="00C24AF0">
      <w:pPr>
        <w:widowControl w:val="0"/>
      </w:pPr>
      <w:r>
        <w:t xml:space="preserve">The program that identifies peaks reports both the boundaries of the peak (grey bar), and a peak apex (vertical red line) where the pile-up is the </w:t>
      </w:r>
      <w:r w:rsidRPr="00E91340">
        <w:t>highest (</w:t>
      </w:r>
      <w:r w:rsidRPr="00E91340">
        <w:fldChar w:fldCharType="begin"/>
      </w:r>
      <w:r w:rsidRPr="00E91340">
        <w:instrText xml:space="preserve"> REF _Ref30002409 \h  \* MERGEFORMAT </w:instrText>
      </w:r>
      <w:r w:rsidRPr="00E91340">
        <w:fldChar w:fldCharType="separate"/>
      </w:r>
      <w:r w:rsidR="00AA403D" w:rsidRPr="00C24AF0">
        <w:t xml:space="preserve">Figure </w:t>
      </w:r>
      <w:r w:rsidR="00AA403D">
        <w:rPr>
          <w:noProof/>
        </w:rPr>
        <w:t>7</w:t>
      </w:r>
      <w:r w:rsidRPr="00E91340">
        <w:fldChar w:fldCharType="end"/>
      </w:r>
      <w:r w:rsidRPr="00E91340">
        <w:t>).</w:t>
      </w:r>
      <w:r>
        <w:t xml:space="preserve"> These peaks are a good proxy for the region that includes the TSS and can be used as very high-quality landmarks for defining a </w:t>
      </w:r>
      <w:r w:rsidRPr="002A19B8">
        <w:t>TSS search region. When defining a search region, the boundaries of the RNA Pol II peaks</w:t>
      </w:r>
      <w:r>
        <w:t xml:space="preserve"> should be used rather than the peak apex.</w:t>
      </w:r>
    </w:p>
    <w:p w14:paraId="4E04A2C5" w14:textId="77777777" w:rsidR="00360E65" w:rsidRDefault="00360E65" w:rsidP="00C24AF0">
      <w:pPr>
        <w:widowControl w:val="0"/>
      </w:pPr>
    </w:p>
    <w:p w14:paraId="595E6370" w14:textId="0C231436" w:rsidR="00C24AF0" w:rsidRDefault="00C24AF0" w:rsidP="00C27BF3">
      <w:pPr>
        <w:pStyle w:val="FigureLegend"/>
        <w:jc w:val="center"/>
        <w:rPr>
          <w:rFonts w:asciiTheme="minorHAnsi" w:hAnsiTheme="minorHAnsi" w:cstheme="minorHAnsi"/>
        </w:rPr>
      </w:pPr>
      <w:r>
        <w:rPr>
          <w:rFonts w:asciiTheme="minorHAnsi" w:hAnsiTheme="minorHAnsi" w:cstheme="minorHAnsi"/>
          <w:noProof/>
        </w:rPr>
        <w:drawing>
          <wp:inline distT="0" distB="0" distL="0" distR="0" wp14:anchorId="04073B7E" wp14:editId="6FB0C060">
            <wp:extent cx="5892800" cy="2833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a:srcRect l="-8" r="223"/>
                    <a:stretch/>
                  </pic:blipFill>
                  <pic:spPr bwMode="auto">
                    <a:xfrm>
                      <a:off x="0" y="0"/>
                      <a:ext cx="5966081" cy="2868367"/>
                    </a:xfrm>
                    <a:prstGeom prst="rect">
                      <a:avLst/>
                    </a:prstGeom>
                    <a:ln>
                      <a:noFill/>
                    </a:ln>
                    <a:extLst>
                      <a:ext uri="{53640926-AAD7-44D8-BBD7-CCE9431645EC}">
                        <a14:shadowObscured xmlns:a14="http://schemas.microsoft.com/office/drawing/2010/main"/>
                      </a:ext>
                    </a:extLst>
                  </pic:spPr>
                </pic:pic>
              </a:graphicData>
            </a:graphic>
          </wp:inline>
        </w:drawing>
      </w:r>
    </w:p>
    <w:p w14:paraId="58362437" w14:textId="3A21F402" w:rsidR="00C24AF0" w:rsidRPr="00C24AF0" w:rsidRDefault="00C24AF0" w:rsidP="009B6A01">
      <w:pPr>
        <w:pStyle w:val="FigureLegend"/>
      </w:pPr>
      <w:bookmarkStart w:id="23" w:name="_Ref30002409"/>
      <w:r w:rsidRPr="00C24AF0">
        <w:t xml:space="preserve">Figure </w:t>
      </w:r>
      <w:fldSimple w:instr=" SEQ Figure \* ARABIC ">
        <w:r w:rsidR="00AA403D">
          <w:rPr>
            <w:noProof/>
          </w:rPr>
          <w:t>7</w:t>
        </w:r>
      </w:fldSimple>
      <w:bookmarkEnd w:id="23"/>
      <w:r w:rsidR="009B6A01">
        <w:t>.</w:t>
      </w:r>
      <w:r w:rsidRPr="00C24AF0">
        <w:t xml:space="preserve"> Genome Browser image of the region near the 5’ end of Slip1-PA in </w:t>
      </w:r>
      <w:r w:rsidRPr="00C27BF3">
        <w:rPr>
          <w:i/>
          <w:iCs/>
        </w:rPr>
        <w:t>D. biarmipes</w:t>
      </w:r>
      <w:r w:rsidRPr="00C24AF0">
        <w:t xml:space="preserve">, illustrating two RNA Pol II ChIP-Seq peaks (grey boxes) and peak apex (vertical red lines). </w:t>
      </w:r>
    </w:p>
    <w:p w14:paraId="38CB067A" w14:textId="01ACD134" w:rsidR="00C24AF0" w:rsidRDefault="00C24AF0" w:rsidP="00C8706B">
      <w:pPr>
        <w:pStyle w:val="FigureLegend"/>
        <w:rPr>
          <w:rFonts w:asciiTheme="minorHAnsi" w:hAnsiTheme="minorHAnsi" w:cstheme="minorHAnsi"/>
        </w:rPr>
      </w:pPr>
    </w:p>
    <w:p w14:paraId="0DA022B8" w14:textId="67665C2C" w:rsidR="009B6A01" w:rsidRDefault="009B6A01" w:rsidP="009B6A01">
      <w:r>
        <w:rPr>
          <w:b/>
        </w:rPr>
        <w:t xml:space="preserve">RNA-Seq (including </w:t>
      </w:r>
      <w:r w:rsidR="00744084" w:rsidRPr="00EB1B05">
        <w:rPr>
          <w:b/>
          <w:bCs/>
          <w:iCs/>
        </w:rPr>
        <w:t>TopHat</w:t>
      </w:r>
      <w:r>
        <w:rPr>
          <w:b/>
        </w:rPr>
        <w:t xml:space="preserve"> junctions):</w:t>
      </w:r>
      <w:r>
        <w:t xml:space="preserve"> In RNA-Seq all of the messenger RNA is </w:t>
      </w:r>
      <w:r w:rsidR="009623FD">
        <w:t>sequenced,</w:t>
      </w:r>
      <w:r>
        <w:t xml:space="preserve"> and the reads are mapped back to the genome to identify the location of protein-coding genes. Furthermore, the program </w:t>
      </w:r>
      <w:r w:rsidR="00744084" w:rsidRPr="00744084">
        <w:rPr>
          <w:iCs/>
        </w:rPr>
        <w:t>TopHat</w:t>
      </w:r>
      <w:r>
        <w:t xml:space="preserve"> identifies reads that span intron exon junctions. These reads are displayed in the </w:t>
      </w:r>
      <w:r w:rsidR="00744084" w:rsidRPr="00744084">
        <w:rPr>
          <w:iCs/>
        </w:rPr>
        <w:t>TopHat</w:t>
      </w:r>
      <w:r>
        <w:t xml:space="preserve"> reads tracks. </w:t>
      </w:r>
    </w:p>
    <w:p w14:paraId="0E5CA794" w14:textId="77777777" w:rsidR="009B6A01" w:rsidRDefault="009B6A01" w:rsidP="009B6A01"/>
    <w:p w14:paraId="5360ABA2" w14:textId="365D2915" w:rsidR="009B6A01" w:rsidRPr="00E91340" w:rsidRDefault="009B6A01" w:rsidP="009B6A01">
      <w:r>
        <w:t xml:space="preserve">The RNA-Seq tracks can be very useful for determining a TSS search region. Often when </w:t>
      </w:r>
      <w:r w:rsidR="009623FD">
        <w:rPr>
          <w:i/>
        </w:rPr>
        <w:t>blastn</w:t>
      </w:r>
      <w:r>
        <w:t xml:space="preserve"> fails to identify the location of the 1</w:t>
      </w:r>
      <w:r w:rsidRPr="00BB295B">
        <w:rPr>
          <w:vertAlign w:val="superscript"/>
        </w:rPr>
        <w:t>st</w:t>
      </w:r>
      <w:r>
        <w:t xml:space="preserve"> transcribed </w:t>
      </w:r>
      <w:r>
        <w:rPr>
          <w:i/>
        </w:rPr>
        <w:t>D. melanogaster</w:t>
      </w:r>
      <w:r>
        <w:t xml:space="preserve"> exon, the RNA-Seq and </w:t>
      </w:r>
      <w:r w:rsidR="00744084" w:rsidRPr="00744084">
        <w:rPr>
          <w:iCs/>
        </w:rPr>
        <w:t>TopHat</w:t>
      </w:r>
      <w:r>
        <w:t xml:space="preserve"> tracks can be used to identify the approximate location of the first exon. Moreover, these tracks can be used to define a TSS search region. A tail of continuous RNA-Seq enrichment upstream of the initial (predicted) exon can be used to define the upstream boundary of a search region because this is indicative of where transcription for the gene began. In addition, </w:t>
      </w:r>
      <w:r w:rsidR="00744084" w:rsidRPr="00744084">
        <w:rPr>
          <w:iCs/>
        </w:rPr>
        <w:t>TopHat</w:t>
      </w:r>
      <w:r>
        <w:t xml:space="preserve"> junctions can be used to define the downstream boundary of a search region because, by definition the TSS must be upstream of the 3' splice site of the first exon. See examples of both of these types of regions in the </w:t>
      </w:r>
      <w:r w:rsidRPr="00F976AB">
        <w:rPr>
          <w:szCs w:val="22"/>
        </w:rPr>
        <w:t xml:space="preserve">boxed areas </w:t>
      </w:r>
      <w:r w:rsidRPr="00E91340">
        <w:rPr>
          <w:szCs w:val="22"/>
        </w:rPr>
        <w:t>in</w:t>
      </w:r>
      <w:r w:rsidRPr="00E91340">
        <w:t xml:space="preserve"> </w:t>
      </w:r>
      <w:r w:rsidRPr="00E91340">
        <w:rPr>
          <w:szCs w:val="22"/>
        </w:rPr>
        <w:fldChar w:fldCharType="begin"/>
      </w:r>
      <w:r w:rsidRPr="00E91340">
        <w:rPr>
          <w:szCs w:val="22"/>
        </w:rPr>
        <w:instrText xml:space="preserve"> REF _Ref30002448 \h  \* MERGEFORMAT </w:instrText>
      </w:r>
      <w:r w:rsidRPr="00E91340">
        <w:rPr>
          <w:szCs w:val="22"/>
        </w:rPr>
      </w:r>
      <w:r w:rsidRPr="00E91340">
        <w:rPr>
          <w:szCs w:val="22"/>
        </w:rPr>
        <w:fldChar w:fldCharType="separate"/>
      </w:r>
      <w:r w:rsidR="00AA403D" w:rsidRPr="006911F2">
        <w:t xml:space="preserve">Figure </w:t>
      </w:r>
      <w:r w:rsidR="00AA403D">
        <w:rPr>
          <w:noProof/>
        </w:rPr>
        <w:t>8</w:t>
      </w:r>
      <w:r w:rsidRPr="00E91340">
        <w:rPr>
          <w:szCs w:val="22"/>
        </w:rPr>
        <w:fldChar w:fldCharType="end"/>
      </w:r>
      <w:r w:rsidRPr="00E91340">
        <w:rPr>
          <w:szCs w:val="22"/>
        </w:rPr>
        <w:t>.</w:t>
      </w:r>
    </w:p>
    <w:p w14:paraId="5DE26BD0" w14:textId="61E9BBD1" w:rsidR="009B6A01" w:rsidRPr="00E91340" w:rsidRDefault="009B6A01" w:rsidP="00C8706B">
      <w:pPr>
        <w:pStyle w:val="FigureLegend"/>
        <w:rPr>
          <w:rFonts w:asciiTheme="minorHAnsi" w:hAnsiTheme="minorHAnsi" w:cstheme="minorHAnsi"/>
          <w:b w:val="0"/>
        </w:rPr>
      </w:pPr>
    </w:p>
    <w:p w14:paraId="5ED7385C" w14:textId="6688CA0E" w:rsidR="009B6A01" w:rsidRDefault="009B6A01" w:rsidP="009623FD">
      <w:pPr>
        <w:pStyle w:val="FigureLegend"/>
        <w:jc w:val="center"/>
        <w:rPr>
          <w:rFonts w:asciiTheme="minorHAnsi" w:hAnsiTheme="minorHAnsi" w:cstheme="minorHAnsi"/>
        </w:rPr>
      </w:pPr>
      <w:r>
        <w:rPr>
          <w:rFonts w:asciiTheme="minorHAnsi" w:hAnsiTheme="minorHAnsi" w:cstheme="minorHAnsi"/>
          <w:noProof/>
        </w:rPr>
        <w:lastRenderedPageBreak/>
        <w:drawing>
          <wp:inline distT="0" distB="0" distL="0" distR="0" wp14:anchorId="4EE224A6" wp14:editId="273C70D9">
            <wp:extent cx="6318017" cy="4495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l="23747" r="10597" b="16942"/>
                    <a:stretch/>
                  </pic:blipFill>
                  <pic:spPr bwMode="auto">
                    <a:xfrm>
                      <a:off x="0" y="0"/>
                      <a:ext cx="6318017" cy="4495800"/>
                    </a:xfrm>
                    <a:prstGeom prst="rect">
                      <a:avLst/>
                    </a:prstGeom>
                    <a:ln>
                      <a:noFill/>
                    </a:ln>
                    <a:extLst>
                      <a:ext uri="{53640926-AAD7-44D8-BBD7-CCE9431645EC}">
                        <a14:shadowObscured xmlns:a14="http://schemas.microsoft.com/office/drawing/2010/main"/>
                      </a:ext>
                    </a:extLst>
                  </pic:spPr>
                </pic:pic>
              </a:graphicData>
            </a:graphic>
          </wp:inline>
        </w:drawing>
      </w:r>
    </w:p>
    <w:p w14:paraId="341B9420" w14:textId="70F9DB4E" w:rsidR="009B6A01" w:rsidRPr="00DB66E0" w:rsidRDefault="009B6A01" w:rsidP="009B6A01">
      <w:pPr>
        <w:pStyle w:val="FigureLegend"/>
      </w:pPr>
      <w:bookmarkStart w:id="24" w:name="_Ref30002448"/>
      <w:r w:rsidRPr="006911F2">
        <w:t xml:space="preserve">Figure </w:t>
      </w:r>
      <w:fldSimple w:instr=" SEQ Figure \* ARABIC ">
        <w:r w:rsidR="00AA403D">
          <w:rPr>
            <w:noProof/>
          </w:rPr>
          <w:t>8</w:t>
        </w:r>
      </w:fldSimple>
      <w:bookmarkEnd w:id="24"/>
      <w:r>
        <w:t>.</w:t>
      </w:r>
      <w:r w:rsidRPr="006911F2">
        <w:t xml:space="preserve"> </w:t>
      </w:r>
      <w:r w:rsidRPr="00166512">
        <w:t xml:space="preserve">Genome Browser image of a region illustrating the tapering of RNA-Seq reads at the 5’ end of the first transcribed exon (black box) and the 3’ end of the first exon/5’ end of the first intron indicated by the sharp drop-off of RNA-Seq reads and the presence of </w:t>
      </w:r>
      <w:r w:rsidR="00744084" w:rsidRPr="00C51BBF">
        <w:rPr>
          <w:bCs/>
          <w:iCs/>
        </w:rPr>
        <w:t>TopHat</w:t>
      </w:r>
      <w:r w:rsidRPr="00C51BBF">
        <w:rPr>
          <w:bCs/>
        </w:rPr>
        <w:t xml:space="preserve"> </w:t>
      </w:r>
      <w:r w:rsidRPr="00166512">
        <w:t>spliced reads (red box).</w:t>
      </w:r>
    </w:p>
    <w:p w14:paraId="28BC602A" w14:textId="31B616A3" w:rsidR="009B6A01" w:rsidRDefault="009B6A01" w:rsidP="00C8706B">
      <w:pPr>
        <w:pStyle w:val="FigureLegend"/>
        <w:rPr>
          <w:rFonts w:asciiTheme="minorHAnsi" w:hAnsiTheme="minorHAnsi" w:cstheme="minorHAnsi"/>
        </w:rPr>
      </w:pPr>
    </w:p>
    <w:p w14:paraId="6BA68C01" w14:textId="61C48712" w:rsidR="009B6A01" w:rsidRDefault="009B6A01" w:rsidP="009B6A01">
      <w:r>
        <w:rPr>
          <w:b/>
        </w:rPr>
        <w:t>Conservation:</w:t>
      </w:r>
      <w:r>
        <w:t xml:space="preserve"> Sequences in the genome that serve a function, like the sequence of a gene, tend to be conserved over evolutionary time. Therefore, we would expect that promoter and exon sequences would tend to be more highly conserved than surrounding sequences. The conservation tracks highlight conserved nucleotides between </w:t>
      </w:r>
      <w:r w:rsidRPr="001365BB">
        <w:rPr>
          <w:i/>
        </w:rPr>
        <w:t>Drosophila</w:t>
      </w:r>
      <w:r>
        <w:t xml:space="preserve"> species. If a nucleotide is conserved it is shaded black, so the more black nucleotides, the higher the degree of </w:t>
      </w:r>
      <w:r w:rsidRPr="00E91340">
        <w:t>conservation (</w:t>
      </w:r>
      <w:r w:rsidRPr="00E91340">
        <w:fldChar w:fldCharType="begin"/>
      </w:r>
      <w:r w:rsidRPr="00E91340">
        <w:instrText xml:space="preserve"> REF _Ref30002533 \h  \* MERGEFORMAT </w:instrText>
      </w:r>
      <w:r w:rsidRPr="00E91340">
        <w:fldChar w:fldCharType="separate"/>
      </w:r>
      <w:r w:rsidR="00AA403D" w:rsidRPr="006911F2">
        <w:t xml:space="preserve">Figure </w:t>
      </w:r>
      <w:r w:rsidR="00AA403D">
        <w:rPr>
          <w:noProof/>
        </w:rPr>
        <w:t>9</w:t>
      </w:r>
      <w:r w:rsidRPr="00E91340">
        <w:fldChar w:fldCharType="end"/>
      </w:r>
      <w:r w:rsidRPr="00E91340">
        <w:t>).</w:t>
      </w:r>
      <w:r>
        <w:t xml:space="preserve"> The boundaries of highly conserved regions can serve as landmarks for defining the boundaries of a TSS search region. However, this is the lowest quality evidence you can use for this task and should only be used if the other lines of evidence are completely lacking.</w:t>
      </w:r>
    </w:p>
    <w:p w14:paraId="0502654F" w14:textId="77777777" w:rsidR="009B6A01" w:rsidRDefault="009B6A01" w:rsidP="009B6A01"/>
    <w:p w14:paraId="6F55F47A" w14:textId="47F5351B" w:rsidR="009B6A01" w:rsidRDefault="009B6A01" w:rsidP="009B6A01">
      <w:r>
        <w:t>You can find more technical information about the evidence tracks described above by clicking on the text links for each track to read a brief summary of the track, and by reading the primary literature sources found on the track description page.</w:t>
      </w:r>
    </w:p>
    <w:p w14:paraId="2503297F" w14:textId="77777777" w:rsidR="009B6A01" w:rsidRDefault="009B6A01" w:rsidP="009B6A01"/>
    <w:p w14:paraId="2B242B0E" w14:textId="1E15ACAC" w:rsidR="009B6A01" w:rsidRDefault="009B6A01" w:rsidP="009B6A01">
      <w:r>
        <w:t>We use combinations of these evidence tracks to define the narrowest TSS search window possible (given the available evidence). A broad search window (600 bp or more) can also be defined by using landmarks in the different evidence tracks that are further apart from each other. In any event, both the narrow and broad search regions should be anchored to clear landmarks in the evidence tracks.</w:t>
      </w:r>
    </w:p>
    <w:p w14:paraId="50139E3E" w14:textId="69733E19" w:rsidR="009B6A01" w:rsidRDefault="009B6A01" w:rsidP="009B6A01">
      <w:r>
        <w:rPr>
          <w:noProof/>
        </w:rPr>
        <w:lastRenderedPageBreak/>
        <w:drawing>
          <wp:inline distT="0" distB="0" distL="0" distR="0" wp14:anchorId="05223F4B" wp14:editId="7707D225">
            <wp:extent cx="6299200" cy="3590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a:extLst>
                        <a:ext uri="{28A0092B-C50C-407E-A947-70E740481C1C}">
                          <a14:useLocalDpi xmlns:a14="http://schemas.microsoft.com/office/drawing/2010/main" val="0"/>
                        </a:ext>
                      </a:extLst>
                    </a:blip>
                    <a:srcRect l="9407" t="9637" r="8642" b="7313"/>
                    <a:stretch/>
                  </pic:blipFill>
                  <pic:spPr bwMode="auto">
                    <a:xfrm>
                      <a:off x="0" y="0"/>
                      <a:ext cx="6343579" cy="3616088"/>
                    </a:xfrm>
                    <a:prstGeom prst="rect">
                      <a:avLst/>
                    </a:prstGeom>
                    <a:ln>
                      <a:noFill/>
                    </a:ln>
                    <a:extLst>
                      <a:ext uri="{53640926-AAD7-44D8-BBD7-CCE9431645EC}">
                        <a14:shadowObscured xmlns:a14="http://schemas.microsoft.com/office/drawing/2010/main"/>
                      </a:ext>
                    </a:extLst>
                  </pic:spPr>
                </pic:pic>
              </a:graphicData>
            </a:graphic>
          </wp:inline>
        </w:drawing>
      </w:r>
    </w:p>
    <w:p w14:paraId="38E81005" w14:textId="24EAF391" w:rsidR="009B6A01" w:rsidRPr="00DB66E0" w:rsidRDefault="009B6A01" w:rsidP="009B6A01">
      <w:pPr>
        <w:pStyle w:val="FigureLegend"/>
      </w:pPr>
      <w:bookmarkStart w:id="25" w:name="_Ref30002533"/>
      <w:r w:rsidRPr="006911F2">
        <w:t xml:space="preserve">Figure </w:t>
      </w:r>
      <w:fldSimple w:instr=" SEQ Figure \* ARABIC ">
        <w:r w:rsidR="00AA403D">
          <w:rPr>
            <w:noProof/>
          </w:rPr>
          <w:t>9</w:t>
        </w:r>
      </w:fldSimple>
      <w:bookmarkEnd w:id="25"/>
      <w:r>
        <w:t>.</w:t>
      </w:r>
      <w:r w:rsidRPr="006911F2">
        <w:t xml:space="preserve"> Genome B</w:t>
      </w:r>
      <w:r w:rsidRPr="006E4042">
        <w:t xml:space="preserve">rowser image illustrating sequences conserved (red box) between 7 </w:t>
      </w:r>
      <w:r w:rsidRPr="006E4042">
        <w:rPr>
          <w:i/>
        </w:rPr>
        <w:t>Drosophila</w:t>
      </w:r>
      <w:r w:rsidRPr="006E4042">
        <w:t xml:space="preserve"> species near the TSS for </w:t>
      </w:r>
      <w:r w:rsidRPr="0009013D">
        <w:rPr>
          <w:i/>
        </w:rPr>
        <w:t xml:space="preserve">D. </w:t>
      </w:r>
      <w:r>
        <w:rPr>
          <w:i/>
        </w:rPr>
        <w:t>b</w:t>
      </w:r>
      <w:r w:rsidRPr="001365BB">
        <w:rPr>
          <w:i/>
        </w:rPr>
        <w:t>iarmipes</w:t>
      </w:r>
      <w:r w:rsidRPr="006911F2">
        <w:rPr>
          <w:i/>
        </w:rPr>
        <w:t xml:space="preserve"> CG</w:t>
      </w:r>
      <w:r w:rsidRPr="006E4042">
        <w:rPr>
          <w:i/>
        </w:rPr>
        <w:t>11360</w:t>
      </w:r>
      <w:r w:rsidRPr="006E4042">
        <w:t xml:space="preserve"> isoforms A, C,</w:t>
      </w:r>
      <w:r>
        <w:t xml:space="preserve"> D</w:t>
      </w:r>
      <w:r w:rsidRPr="006E4042">
        <w:t xml:space="preserve"> and </w:t>
      </w:r>
      <w:r>
        <w:t>E</w:t>
      </w:r>
      <w:r w:rsidRPr="006E4042">
        <w:t>.</w:t>
      </w:r>
    </w:p>
    <w:p w14:paraId="318F3625" w14:textId="78EE028B" w:rsidR="009B6A01" w:rsidRDefault="009B6A01" w:rsidP="00C8706B">
      <w:pPr>
        <w:pStyle w:val="FigureLegend"/>
        <w:rPr>
          <w:rFonts w:asciiTheme="minorHAnsi" w:hAnsiTheme="minorHAnsi" w:cstheme="minorHAnsi"/>
        </w:rPr>
      </w:pPr>
    </w:p>
    <w:p w14:paraId="40547411" w14:textId="4C731A27" w:rsidR="009B6A01" w:rsidRDefault="009B6A01" w:rsidP="009B6A01">
      <w:r w:rsidRPr="00A20222">
        <w:rPr>
          <w:b/>
          <w:bCs/>
        </w:rPr>
        <w:t>A quick note before we move on to some practice</w:t>
      </w:r>
      <w:r>
        <w:rPr>
          <w:b/>
          <w:bCs/>
        </w:rPr>
        <w:t>:</w:t>
      </w:r>
      <w:r>
        <w:t xml:space="preserve"> In general, the alignments to </w:t>
      </w:r>
      <w:r w:rsidRPr="00EC0BA9">
        <w:rPr>
          <w:i/>
          <w:iCs/>
        </w:rPr>
        <w:t>D. melanogaster</w:t>
      </w:r>
      <w:r>
        <w:t xml:space="preserve"> proteins and transcripts (i.e.</w:t>
      </w:r>
      <w:r w:rsidR="009623FD">
        <w:t>,</w:t>
      </w:r>
      <w:r>
        <w:t xml:space="preserve"> the “D. </w:t>
      </w:r>
      <w:proofErr w:type="spellStart"/>
      <w:r>
        <w:t>mel</w:t>
      </w:r>
      <w:proofErr w:type="spellEnd"/>
      <w:r>
        <w:t xml:space="preserve"> Proteins” and “D. </w:t>
      </w:r>
      <w:proofErr w:type="spellStart"/>
      <w:r>
        <w:t>mel</w:t>
      </w:r>
      <w:proofErr w:type="spellEnd"/>
      <w:r>
        <w:t xml:space="preserve"> Transcripts” evidence tracks) make poor landmarks for annotation. The sequences of the untranslated regions of genes tend to diverge faster over evolutionary time than the coding regions of genes. For this reason, alignments are often only partial </w:t>
      </w:r>
      <w:r w:rsidR="00A90753">
        <w:t xml:space="preserve">— </w:t>
      </w:r>
      <w:r>
        <w:t>particularly at the 5’ end of the first transcribed exon where we expect to find the gene promoter. Hence, these alignments should not be used as annotation landmarks.</w:t>
      </w:r>
    </w:p>
    <w:p w14:paraId="736342A6" w14:textId="77777777" w:rsidR="009B6A01" w:rsidRPr="00EC0BA9" w:rsidRDefault="009B6A01" w:rsidP="009B6A01"/>
    <w:p w14:paraId="02F587B2" w14:textId="1A5718BF" w:rsidR="009B6A01" w:rsidRDefault="009B6A01" w:rsidP="009B6A01">
      <w:pPr>
        <w:pStyle w:val="Heading2"/>
      </w:pPr>
      <w:bookmarkStart w:id="26" w:name="_Toc143267043"/>
      <w:r w:rsidRPr="00551180">
        <w:t>Exercise 2: Using evidence</w:t>
      </w:r>
      <w:r>
        <w:t>-</w:t>
      </w:r>
      <w:r w:rsidRPr="00551180">
        <w:t xml:space="preserve">based landmarks to define the boundaries of a TSS search </w:t>
      </w:r>
      <w:proofErr w:type="gramStart"/>
      <w:r w:rsidRPr="00551180">
        <w:t>region</w:t>
      </w:r>
      <w:bookmarkEnd w:id="26"/>
      <w:proofErr w:type="gramEnd"/>
    </w:p>
    <w:p w14:paraId="1A5D14AE" w14:textId="77777777" w:rsidR="009623FD" w:rsidRPr="009623FD" w:rsidRDefault="009623FD" w:rsidP="009623FD"/>
    <w:p w14:paraId="20637123" w14:textId="7674A154" w:rsidR="009B6A01" w:rsidRDefault="009B6A01" w:rsidP="009B6A01">
      <w:r>
        <w:t xml:space="preserve">As discussed above, when </w:t>
      </w:r>
      <w:r w:rsidR="009623FD">
        <w:rPr>
          <w:i/>
        </w:rPr>
        <w:t>blastn</w:t>
      </w:r>
      <w:r>
        <w:t xml:space="preserve"> fails to identify the location of the 1</w:t>
      </w:r>
      <w:r w:rsidRPr="00595DA4">
        <w:rPr>
          <w:vertAlign w:val="superscript"/>
        </w:rPr>
        <w:t>st</w:t>
      </w:r>
      <w:r>
        <w:t xml:space="preserve"> transcribed </w:t>
      </w:r>
      <w:r w:rsidRPr="00595DA4">
        <w:rPr>
          <w:i/>
        </w:rPr>
        <w:t>D. melanogaster</w:t>
      </w:r>
      <w:r>
        <w:t xml:space="preserve"> exon other lines of evidence must be used to define a TSS search region. When using these other lines of evidence, it is important to use clearly delineated landmarks in the evidence tracks to set the TSS search region boundaries in order to encourage consistency between different student annotators. In other words, we want to avoid defining the boundaries of a search region arbitrarily. In this exercise we will use an example to practice using landmarks found in the various data tracks to establish TSS search region boundaries that are well supported by experimental evidence.</w:t>
      </w:r>
    </w:p>
    <w:p w14:paraId="21F80B69" w14:textId="48144E22" w:rsidR="009B6A01" w:rsidRDefault="009B6A01" w:rsidP="009B6A01"/>
    <w:p w14:paraId="7B04CD24" w14:textId="77777777" w:rsidR="009623FD" w:rsidRDefault="009B6A01" w:rsidP="009B6A01">
      <w:r>
        <w:t xml:space="preserve">The genomic region we will investigate is in the vicinity of the TSS of the </w:t>
      </w:r>
      <w:proofErr w:type="spellStart"/>
      <w:r>
        <w:rPr>
          <w:i/>
        </w:rPr>
        <w:t>myo</w:t>
      </w:r>
      <w:proofErr w:type="spellEnd"/>
      <w:r>
        <w:t xml:space="preserve"> gene on the </w:t>
      </w:r>
      <w:r w:rsidRPr="0039516A">
        <w:rPr>
          <w:i/>
        </w:rPr>
        <w:t xml:space="preserve">D. biarmipes </w:t>
      </w:r>
      <w:r>
        <w:t xml:space="preserve">Aug. 2013 (GEP/Dot) contig40. </w:t>
      </w:r>
    </w:p>
    <w:p w14:paraId="3DC8E599" w14:textId="72C8CD25" w:rsidR="00723C22" w:rsidRDefault="00723C22">
      <w:r>
        <w:br w:type="page"/>
      </w:r>
    </w:p>
    <w:p w14:paraId="1C72FC08" w14:textId="77777777" w:rsidR="009623FD" w:rsidRDefault="009623FD" w:rsidP="009B6A01"/>
    <w:p w14:paraId="0A0BF78D" w14:textId="2DBB0720" w:rsidR="009B6A01" w:rsidRPr="009623FD" w:rsidRDefault="009B6A01" w:rsidP="009623FD">
      <w:pPr>
        <w:pStyle w:val="ListNumber"/>
        <w:numPr>
          <w:ilvl w:val="0"/>
          <w:numId w:val="17"/>
        </w:numPr>
      </w:pPr>
      <w:r>
        <w:t xml:space="preserve">To navigate to this region, return to the Genome Browser Gateway page by following the directions above or by clicking on the </w:t>
      </w:r>
      <w:r w:rsidRPr="009623FD">
        <w:t>“Genomes”</w:t>
      </w:r>
      <w:r>
        <w:t xml:space="preserve"> link in the navigation bar at the top of the browser page. </w:t>
      </w:r>
      <w:r w:rsidRPr="009623FD">
        <w:t>Change the species to “</w:t>
      </w:r>
      <w:r w:rsidRPr="009623FD">
        <w:rPr>
          <w:i/>
          <w:iCs/>
        </w:rPr>
        <w:t>D. biarmipes</w:t>
      </w:r>
      <w:r w:rsidRPr="009623FD">
        <w:t>” by clicking on the link in the tree on the left-hand side of the page. Change the “</w:t>
      </w:r>
      <w:bookmarkStart w:id="27" w:name="OLE_LINK13"/>
      <w:bookmarkStart w:id="28" w:name="OLE_LINK14"/>
      <w:r w:rsidRPr="009623FD">
        <w:t>D. biarmipes Assembly</w:t>
      </w:r>
      <w:bookmarkEnd w:id="27"/>
      <w:bookmarkEnd w:id="28"/>
      <w:r w:rsidRPr="009623FD">
        <w:t>” to “Aug. 2013 (GEP/Dot)." Type “</w:t>
      </w:r>
      <w:r w:rsidRPr="009623FD">
        <w:rPr>
          <w:b/>
          <w:bCs/>
        </w:rPr>
        <w:t>contig40</w:t>
      </w:r>
      <w:r w:rsidRPr="009623FD">
        <w:t xml:space="preserve">” into the “Position/Search Term” text box and click </w:t>
      </w:r>
      <w:r w:rsidR="009623FD">
        <w:t xml:space="preserve">on </w:t>
      </w:r>
      <w:r w:rsidRPr="009623FD">
        <w:t>the “G</w:t>
      </w:r>
      <w:r w:rsidR="007D0EDD">
        <w:t>O</w:t>
      </w:r>
      <w:r w:rsidRPr="009623FD">
        <w:t>” button to navigate to this contig.</w:t>
      </w:r>
    </w:p>
    <w:p w14:paraId="6121F7CD" w14:textId="77777777" w:rsidR="009B6A01" w:rsidRDefault="009B6A01" w:rsidP="009B6A01"/>
    <w:p w14:paraId="08248523" w14:textId="77777777" w:rsidR="009B6A01" w:rsidRPr="009623FD" w:rsidRDefault="009B6A01" w:rsidP="009623FD">
      <w:pPr>
        <w:pStyle w:val="ListNumber"/>
      </w:pPr>
      <w:r w:rsidRPr="009623FD">
        <w:t>Click “hide all” and configure the display modes as follows:</w:t>
      </w:r>
    </w:p>
    <w:p w14:paraId="7C1449EE" w14:textId="77777777" w:rsidR="009B6A01" w:rsidRPr="009623FD" w:rsidRDefault="009B6A01" w:rsidP="009623FD">
      <w:pPr>
        <w:pStyle w:val="ListBullet"/>
      </w:pPr>
      <w:r w:rsidRPr="009623FD">
        <w:t>Click the “reverse” button in the tools below the browser window to display the reverse complement of the contig (if the browser is not already configured this way).</w:t>
      </w:r>
    </w:p>
    <w:p w14:paraId="316534D6" w14:textId="77777777" w:rsidR="009B6A01" w:rsidRPr="009623FD" w:rsidRDefault="009B6A01" w:rsidP="009623FD">
      <w:pPr>
        <w:pStyle w:val="ListBullet"/>
      </w:pPr>
      <w:r w:rsidRPr="009623FD">
        <w:t>Under “Mapping and Sequencing Tracks”</w:t>
      </w:r>
    </w:p>
    <w:p w14:paraId="12A8B582" w14:textId="77777777" w:rsidR="009B6A01" w:rsidRPr="009623FD" w:rsidRDefault="009B6A01" w:rsidP="00C51E66">
      <w:pPr>
        <w:pStyle w:val="Sub-bullet"/>
      </w:pPr>
      <w:r w:rsidRPr="009623FD">
        <w:t>Base Position: full</w:t>
      </w:r>
    </w:p>
    <w:p w14:paraId="6D4805CE" w14:textId="77777777" w:rsidR="009B6A01" w:rsidRPr="009623FD" w:rsidRDefault="009B6A01" w:rsidP="009623FD">
      <w:pPr>
        <w:pStyle w:val="ListBullet"/>
      </w:pPr>
      <w:r w:rsidRPr="009623FD">
        <w:t>Under “Genes and Gene Prediction Tracks”</w:t>
      </w:r>
    </w:p>
    <w:p w14:paraId="7F1397E8" w14:textId="77777777" w:rsidR="009B6A01" w:rsidRPr="009623FD" w:rsidRDefault="009B6A01" w:rsidP="00C51E66">
      <w:pPr>
        <w:pStyle w:val="Sub-bullet"/>
      </w:pPr>
      <w:r w:rsidRPr="009623FD">
        <w:t>Reconciled Gene Models: pack</w:t>
      </w:r>
    </w:p>
    <w:p w14:paraId="2DB7AB06" w14:textId="77777777" w:rsidR="009B6A01" w:rsidRPr="009623FD" w:rsidRDefault="009B6A01" w:rsidP="00C51E66">
      <w:pPr>
        <w:pStyle w:val="Sub-bullet"/>
      </w:pPr>
      <w:r w:rsidRPr="009623FD">
        <w:t xml:space="preserve">D. </w:t>
      </w:r>
      <w:proofErr w:type="spellStart"/>
      <w:r w:rsidRPr="009623FD">
        <w:t>mel</w:t>
      </w:r>
      <w:proofErr w:type="spellEnd"/>
      <w:r w:rsidRPr="009623FD">
        <w:t xml:space="preserve"> Transcripts: pack</w:t>
      </w:r>
    </w:p>
    <w:p w14:paraId="7A28D5E0" w14:textId="77777777" w:rsidR="009B6A01" w:rsidRPr="009623FD" w:rsidRDefault="009B6A01" w:rsidP="009623FD">
      <w:pPr>
        <w:pStyle w:val="ListBullet"/>
      </w:pPr>
      <w:r w:rsidRPr="009623FD">
        <w:t>Under “RNA Seq Tracks”</w:t>
      </w:r>
    </w:p>
    <w:p w14:paraId="0BA1E445" w14:textId="77777777" w:rsidR="009B6A01" w:rsidRPr="009623FD" w:rsidRDefault="009B6A01" w:rsidP="00C51E66">
      <w:pPr>
        <w:pStyle w:val="Sub-bullet"/>
      </w:pPr>
      <w:r w:rsidRPr="009623FD">
        <w:t>RNA-Seq Alignment Summary: show</w:t>
      </w:r>
    </w:p>
    <w:p w14:paraId="5CBEE223" w14:textId="58366FAB" w:rsidR="009B6A01" w:rsidRPr="009623FD" w:rsidRDefault="009B6A01" w:rsidP="00C51E66">
      <w:pPr>
        <w:pStyle w:val="Sub-bullet"/>
      </w:pPr>
      <w:r w:rsidRPr="009623FD">
        <w:t xml:space="preserve">RNA-Seq </w:t>
      </w:r>
      <w:r w:rsidR="00744084" w:rsidRPr="00744084">
        <w:rPr>
          <w:iCs/>
        </w:rPr>
        <w:t>TopHat</w:t>
      </w:r>
      <w:r w:rsidRPr="009623FD">
        <w:t>: pack</w:t>
      </w:r>
    </w:p>
    <w:p w14:paraId="21F645F6" w14:textId="77777777" w:rsidR="009B6A01" w:rsidRPr="009623FD" w:rsidRDefault="009B6A01" w:rsidP="009623FD">
      <w:pPr>
        <w:pStyle w:val="ListBullet"/>
      </w:pPr>
      <w:r w:rsidRPr="009623FD">
        <w:t>Under “Expression and Regulation”</w:t>
      </w:r>
    </w:p>
    <w:p w14:paraId="7FE6C1C2" w14:textId="77777777" w:rsidR="009B6A01" w:rsidRPr="009623FD" w:rsidRDefault="009B6A01" w:rsidP="00C51E66">
      <w:pPr>
        <w:pStyle w:val="Sub-bullet"/>
      </w:pPr>
      <w:r w:rsidRPr="009623FD">
        <w:t xml:space="preserve">RNA </w:t>
      </w:r>
      <w:proofErr w:type="spellStart"/>
      <w:r w:rsidRPr="009623FD">
        <w:t>PolII</w:t>
      </w:r>
      <w:proofErr w:type="spellEnd"/>
      <w:r w:rsidRPr="009623FD">
        <w:t xml:space="preserve"> Peaks: pack</w:t>
      </w:r>
    </w:p>
    <w:p w14:paraId="52A4360C" w14:textId="77777777" w:rsidR="009B6A01" w:rsidRPr="009623FD" w:rsidRDefault="009B6A01" w:rsidP="00C51E66">
      <w:pPr>
        <w:pStyle w:val="Sub-bullet"/>
      </w:pPr>
      <w:r w:rsidRPr="009623FD">
        <w:t xml:space="preserve">RNA </w:t>
      </w:r>
      <w:proofErr w:type="spellStart"/>
      <w:r w:rsidRPr="009623FD">
        <w:t>PolII</w:t>
      </w:r>
      <w:proofErr w:type="spellEnd"/>
      <w:r w:rsidRPr="009623FD">
        <w:t xml:space="preserve"> Enrichment: full</w:t>
      </w:r>
    </w:p>
    <w:p w14:paraId="00BA4CE5" w14:textId="77777777" w:rsidR="009B6A01" w:rsidRPr="009623FD" w:rsidRDefault="009B6A01" w:rsidP="009623FD">
      <w:pPr>
        <w:pStyle w:val="ListBullet"/>
      </w:pPr>
      <w:r w:rsidRPr="009623FD">
        <w:t>Under “Comparative Genomics”</w:t>
      </w:r>
    </w:p>
    <w:p w14:paraId="06249B34" w14:textId="77777777" w:rsidR="009B6A01" w:rsidRPr="009623FD" w:rsidRDefault="009B6A01" w:rsidP="00C51E66">
      <w:pPr>
        <w:pStyle w:val="Sub-bullet"/>
      </w:pPr>
      <w:r w:rsidRPr="009623FD">
        <w:t>Conservation: pack</w:t>
      </w:r>
    </w:p>
    <w:p w14:paraId="4562BB3C" w14:textId="3B830A0C" w:rsidR="009B6A01" w:rsidRPr="009623FD" w:rsidRDefault="009B6A01" w:rsidP="009623FD">
      <w:pPr>
        <w:pStyle w:val="ListBullet"/>
      </w:pPr>
      <w:r w:rsidRPr="009623FD">
        <w:t xml:space="preserve">Click on any of the </w:t>
      </w:r>
      <w:r w:rsidR="007D0EDD">
        <w:t>“</w:t>
      </w:r>
      <w:r w:rsidRPr="009623FD">
        <w:t>refresh</w:t>
      </w:r>
      <w:r w:rsidR="007D0EDD">
        <w:t>”</w:t>
      </w:r>
      <w:r w:rsidRPr="009623FD">
        <w:t xml:space="preserve"> buttons.</w:t>
      </w:r>
    </w:p>
    <w:p w14:paraId="1ABE516F" w14:textId="77777777" w:rsidR="00004B1A" w:rsidRDefault="00004B1A" w:rsidP="00004B1A">
      <w:pPr>
        <w:pStyle w:val="ListBullet"/>
        <w:numPr>
          <w:ilvl w:val="0"/>
          <w:numId w:val="0"/>
        </w:numPr>
        <w:ind w:left="720" w:hanging="360"/>
      </w:pPr>
    </w:p>
    <w:p w14:paraId="77B5CB9C" w14:textId="25C80931" w:rsidR="009B6A01" w:rsidRDefault="009B6A01" w:rsidP="00004B1A">
      <w:pPr>
        <w:pStyle w:val="ListNumber"/>
      </w:pPr>
      <w:r>
        <w:t xml:space="preserve">Finally, to zoom in to the region surrounding the TSS of the </w:t>
      </w:r>
      <w:proofErr w:type="spellStart"/>
      <w:r w:rsidRPr="00551180">
        <w:rPr>
          <w:i/>
        </w:rPr>
        <w:t>myo</w:t>
      </w:r>
      <w:proofErr w:type="spellEnd"/>
      <w:r>
        <w:t xml:space="preserve"> gene, type “</w:t>
      </w:r>
      <w:bookmarkStart w:id="29" w:name="OLE_LINK15"/>
      <w:bookmarkStart w:id="30" w:name="OLE_LINK16"/>
      <w:r w:rsidRPr="00700C01">
        <w:rPr>
          <w:b/>
        </w:rPr>
        <w:t>contig40:20,400-22,100</w:t>
      </w:r>
      <w:bookmarkEnd w:id="29"/>
      <w:bookmarkEnd w:id="30"/>
      <w:r>
        <w:t xml:space="preserve">” into </w:t>
      </w:r>
      <w:r w:rsidRPr="009623FD">
        <w:t>the “</w:t>
      </w:r>
      <w:r w:rsidR="00D42F2E" w:rsidRPr="00D42F2E">
        <w:t>chromosome range, or search terms</w:t>
      </w:r>
      <w:r w:rsidRPr="009623FD">
        <w:t>” text box and click the “go” button</w:t>
      </w:r>
      <w:r>
        <w:t>.</w:t>
      </w:r>
    </w:p>
    <w:p w14:paraId="06704A34" w14:textId="77777777" w:rsidR="009623FD" w:rsidRDefault="009623FD" w:rsidP="009623FD"/>
    <w:p w14:paraId="14512652" w14:textId="11107A4C" w:rsidR="009B6A01" w:rsidRPr="0080379E" w:rsidRDefault="009B6A01" w:rsidP="009B6A01">
      <w:r w:rsidRPr="0080379E">
        <w:t xml:space="preserve">This should configure the browser to show an image similar to the one displayed </w:t>
      </w:r>
      <w:r w:rsidRPr="00E91340">
        <w:t xml:space="preserve">in </w:t>
      </w:r>
      <w:r w:rsidRPr="00E91340">
        <w:fldChar w:fldCharType="begin"/>
      </w:r>
      <w:r w:rsidRPr="00E91340">
        <w:instrText xml:space="preserve"> REF _Ref30002582 \h  \* MERGEFORMAT </w:instrText>
      </w:r>
      <w:r w:rsidRPr="00E91340">
        <w:fldChar w:fldCharType="separate"/>
      </w:r>
      <w:r w:rsidR="00AA403D" w:rsidRPr="006911F2">
        <w:t xml:space="preserve">Figure </w:t>
      </w:r>
      <w:r w:rsidR="00AA403D">
        <w:rPr>
          <w:noProof/>
        </w:rPr>
        <w:t>10</w:t>
      </w:r>
      <w:r w:rsidRPr="00E91340">
        <w:fldChar w:fldCharType="end"/>
      </w:r>
      <w:r w:rsidRPr="00E91340">
        <w:t>.</w:t>
      </w:r>
      <w:r w:rsidRPr="0080379E">
        <w:t xml:space="preserve"> We have drawn lines to 10 potential landmarks in this image. Your task is to determine whether each of them are good landmarks for identifying a TSS search region based on the information presented in the section above. Feel free to use the browser tools to zoom in and out to look at each potential landmark (you can always return to this view by entering the coordinates listed above). Fill in the table for </w:t>
      </w:r>
      <w:r w:rsidRPr="0080379E">
        <w:rPr>
          <w:b/>
        </w:rPr>
        <w:t>Q9</w:t>
      </w:r>
      <w:r w:rsidRPr="0080379E">
        <w:t xml:space="preserve"> with your observations.</w:t>
      </w:r>
    </w:p>
    <w:p w14:paraId="4E063888" w14:textId="77777777" w:rsidR="009B6A01" w:rsidRDefault="009B6A01" w:rsidP="009B6A01"/>
    <w:p w14:paraId="5DE47E23" w14:textId="2DC8E1A1" w:rsidR="009B6A01" w:rsidRDefault="009B6A01" w:rsidP="00004B1A">
      <w:pPr>
        <w:pStyle w:val="FigureLegend"/>
        <w:jc w:val="center"/>
        <w:rPr>
          <w:rFonts w:asciiTheme="minorHAnsi" w:hAnsiTheme="minorHAnsi" w:cstheme="minorHAnsi"/>
        </w:rPr>
      </w:pPr>
      <w:r>
        <w:rPr>
          <w:rFonts w:asciiTheme="minorHAnsi" w:hAnsiTheme="minorHAnsi" w:cstheme="minorHAnsi"/>
          <w:noProof/>
        </w:rPr>
        <w:lastRenderedPageBreak/>
        <w:drawing>
          <wp:inline distT="0" distB="0" distL="0" distR="0" wp14:anchorId="11265FDD" wp14:editId="78655AA4">
            <wp:extent cx="5810957" cy="672447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0957" cy="6724471"/>
                    </a:xfrm>
                    <a:prstGeom prst="rect">
                      <a:avLst/>
                    </a:prstGeom>
                  </pic:spPr>
                </pic:pic>
              </a:graphicData>
            </a:graphic>
          </wp:inline>
        </w:drawing>
      </w:r>
    </w:p>
    <w:p w14:paraId="18C72056" w14:textId="473C5B68" w:rsidR="009B6A01" w:rsidRPr="0080379E" w:rsidRDefault="009B6A01" w:rsidP="009B6A01">
      <w:pPr>
        <w:pStyle w:val="FigureLegend"/>
      </w:pPr>
      <w:bookmarkStart w:id="31" w:name="_Ref30002582"/>
      <w:r w:rsidRPr="006911F2">
        <w:t xml:space="preserve">Figure </w:t>
      </w:r>
      <w:fldSimple w:instr=" SEQ Figure \* ARABIC ">
        <w:r w:rsidR="00AA403D">
          <w:rPr>
            <w:noProof/>
          </w:rPr>
          <w:t>10</w:t>
        </w:r>
      </w:fldSimple>
      <w:bookmarkEnd w:id="31"/>
      <w:r>
        <w:t>.</w:t>
      </w:r>
      <w:r w:rsidRPr="006911F2">
        <w:t xml:space="preserve"> Genome </w:t>
      </w:r>
      <w:r w:rsidRPr="006E4042">
        <w:t xml:space="preserve">Browser image of the region surrounding the beginning of exon 1 </w:t>
      </w:r>
      <w:r w:rsidRPr="0009013D">
        <w:t xml:space="preserve">of the </w:t>
      </w:r>
      <w:proofErr w:type="spellStart"/>
      <w:r w:rsidRPr="00C11992">
        <w:rPr>
          <w:i/>
          <w:iCs/>
        </w:rPr>
        <w:t>myo</w:t>
      </w:r>
      <w:proofErr w:type="spellEnd"/>
      <w:r w:rsidRPr="0009013D">
        <w:t xml:space="preserve"> gene</w:t>
      </w:r>
      <w:r w:rsidRPr="0037623B">
        <w:t>,</w:t>
      </w:r>
      <w:r w:rsidRPr="00B47B52">
        <w:t xml:space="preserve"> isof</w:t>
      </w:r>
      <w:r w:rsidRPr="00494ECB">
        <w:t xml:space="preserve">orms A, B and C, in </w:t>
      </w:r>
      <w:r w:rsidRPr="00494ECB">
        <w:rPr>
          <w:i/>
        </w:rPr>
        <w:t>D. biarmipes</w:t>
      </w:r>
      <w:r w:rsidRPr="00494ECB">
        <w:t xml:space="preserve"> showing the tracks necessary for identifying a TSS search region when </w:t>
      </w:r>
      <w:r w:rsidR="00004B1A">
        <w:rPr>
          <w:i/>
        </w:rPr>
        <w:t>blastn</w:t>
      </w:r>
      <w:r w:rsidRPr="00494ECB">
        <w:t xml:space="preserve"> fails to locate the 1st transcribed </w:t>
      </w:r>
      <w:r w:rsidRPr="00494ECB">
        <w:rPr>
          <w:i/>
        </w:rPr>
        <w:t>D. melanogaster</w:t>
      </w:r>
      <w:r w:rsidRPr="00494ECB">
        <w:t xml:space="preserve"> exon. Lines are drawn from the top to 10 potential TSS annotation landmarks</w:t>
      </w:r>
      <w:r w:rsidRPr="00494ECB">
        <w:rPr>
          <w:rFonts w:asciiTheme="majorHAnsi" w:hAnsiTheme="majorHAnsi"/>
        </w:rPr>
        <w:t>.</w:t>
      </w:r>
    </w:p>
    <w:p w14:paraId="0E84AC2B" w14:textId="4E0143E8" w:rsidR="009B6A01" w:rsidRDefault="009B6A01" w:rsidP="00C8706B">
      <w:pPr>
        <w:pStyle w:val="FigureLegend"/>
        <w:rPr>
          <w:rFonts w:asciiTheme="minorHAnsi" w:hAnsiTheme="minorHAnsi" w:cstheme="minorHAnsi"/>
        </w:rPr>
      </w:pPr>
    </w:p>
    <w:p w14:paraId="5569FB50" w14:textId="48C4FE0C" w:rsidR="009B6A01" w:rsidRDefault="009B6A01" w:rsidP="00777791">
      <w:pPr>
        <w:ind w:left="720"/>
        <w:rPr>
          <w:b/>
        </w:rPr>
      </w:pPr>
      <w:bookmarkStart w:id="32" w:name="_Hlk520391994"/>
      <w:bookmarkStart w:id="33" w:name="_Hlk16591599"/>
      <w:r>
        <w:rPr>
          <w:b/>
        </w:rPr>
        <w:t xml:space="preserve">Q9. In </w:t>
      </w:r>
      <w:r w:rsidRPr="007956FF">
        <w:rPr>
          <w:b/>
        </w:rPr>
        <w:fldChar w:fldCharType="begin"/>
      </w:r>
      <w:r w:rsidRPr="007956FF">
        <w:rPr>
          <w:b/>
        </w:rPr>
        <w:instrText xml:space="preserve"> REF _Ref30002582 \h  \* MERGEFORMAT </w:instrText>
      </w:r>
      <w:r w:rsidRPr="007956FF">
        <w:rPr>
          <w:b/>
        </w:rPr>
      </w:r>
      <w:r w:rsidRPr="007956FF">
        <w:rPr>
          <w:b/>
        </w:rPr>
        <w:fldChar w:fldCharType="separate"/>
      </w:r>
      <w:r w:rsidR="00AA403D" w:rsidRPr="00AA403D">
        <w:rPr>
          <w:b/>
        </w:rPr>
        <w:t xml:space="preserve">Figure </w:t>
      </w:r>
      <w:r w:rsidR="00AA403D" w:rsidRPr="00AA403D">
        <w:rPr>
          <w:b/>
          <w:noProof/>
        </w:rPr>
        <w:t>10</w:t>
      </w:r>
      <w:r w:rsidRPr="007956FF">
        <w:rPr>
          <w:b/>
        </w:rPr>
        <w:fldChar w:fldCharType="end"/>
      </w:r>
      <w:r>
        <w:rPr>
          <w:b/>
        </w:rPr>
        <w:t xml:space="preserve">, numbered lines are drawn to ten potential landmarks in the vicinity of the TSS of the </w:t>
      </w:r>
      <w:proofErr w:type="spellStart"/>
      <w:r w:rsidRPr="00033F5C">
        <w:rPr>
          <w:b/>
          <w:i/>
        </w:rPr>
        <w:t>myo</w:t>
      </w:r>
      <w:proofErr w:type="spellEnd"/>
      <w:r>
        <w:rPr>
          <w:b/>
        </w:rPr>
        <w:t xml:space="preserve"> gene on contig40 (GEP/Dot) in </w:t>
      </w:r>
      <w:r>
        <w:rPr>
          <w:b/>
          <w:i/>
        </w:rPr>
        <w:t>D. biarmipes</w:t>
      </w:r>
      <w:r>
        <w:rPr>
          <w:b/>
        </w:rPr>
        <w:t>.</w:t>
      </w:r>
      <w:bookmarkEnd w:id="32"/>
      <w:r>
        <w:rPr>
          <w:b/>
        </w:rPr>
        <w:t xml:space="preserve"> Indicate the following for each in the table below: Is it a good landmark for TSS annotation? The quality of the landmark (use it 1</w:t>
      </w:r>
      <w:r w:rsidRPr="00EC00D4">
        <w:rPr>
          <w:b/>
          <w:vertAlign w:val="superscript"/>
        </w:rPr>
        <w:t>st</w:t>
      </w:r>
      <w:r>
        <w:rPr>
          <w:b/>
        </w:rPr>
        <w:t>, 2</w:t>
      </w:r>
      <w:r w:rsidRPr="00EC00D4">
        <w:rPr>
          <w:b/>
          <w:vertAlign w:val="superscript"/>
        </w:rPr>
        <w:t>nd</w:t>
      </w:r>
      <w:r>
        <w:rPr>
          <w:b/>
        </w:rPr>
        <w:t xml:space="preserve"> or 3</w:t>
      </w:r>
      <w:r w:rsidRPr="00EC00D4">
        <w:rPr>
          <w:b/>
          <w:vertAlign w:val="superscript"/>
        </w:rPr>
        <w:t>rd</w:t>
      </w:r>
      <w:r>
        <w:rPr>
          <w:b/>
        </w:rPr>
        <w:t>). Finally, provide a short explanation of your decision.</w:t>
      </w:r>
    </w:p>
    <w:p w14:paraId="5DDB225F" w14:textId="77777777" w:rsidR="009B6A01" w:rsidRDefault="009B6A01" w:rsidP="009B6A01">
      <w:pPr>
        <w:rPr>
          <w:b/>
        </w:rPr>
      </w:pPr>
    </w:p>
    <w:tbl>
      <w:tblPr>
        <w:tblStyle w:val="TableGrid"/>
        <w:tblW w:w="0" w:type="auto"/>
        <w:jc w:val="center"/>
        <w:tblLook w:val="04A0" w:firstRow="1" w:lastRow="0" w:firstColumn="1" w:lastColumn="0" w:noHBand="0" w:noVBand="1"/>
      </w:tblPr>
      <w:tblGrid>
        <w:gridCol w:w="598"/>
        <w:gridCol w:w="1319"/>
        <w:gridCol w:w="1000"/>
        <w:gridCol w:w="6565"/>
      </w:tblGrid>
      <w:tr w:rsidR="009B6A01" w:rsidRPr="00777791" w14:paraId="44253237" w14:textId="77777777" w:rsidTr="00777791">
        <w:trPr>
          <w:trHeight w:val="566"/>
          <w:jc w:val="center"/>
        </w:trPr>
        <w:tc>
          <w:tcPr>
            <w:tcW w:w="598" w:type="dxa"/>
            <w:tcBorders>
              <w:bottom w:val="double" w:sz="4" w:space="0" w:color="auto"/>
            </w:tcBorders>
            <w:shd w:val="clear" w:color="auto" w:fill="D9D9D9" w:themeFill="background1" w:themeFillShade="D9"/>
            <w:vAlign w:val="center"/>
          </w:tcPr>
          <w:p w14:paraId="437621D3" w14:textId="77777777" w:rsidR="009B6A01" w:rsidRPr="00777791" w:rsidRDefault="009B6A01" w:rsidP="00307527">
            <w:pPr>
              <w:spacing w:after="0" w:line="240" w:lineRule="auto"/>
              <w:jc w:val="center"/>
              <w:rPr>
                <w:rFonts w:cstheme="minorHAnsi"/>
                <w:b/>
                <w:sz w:val="24"/>
                <w:szCs w:val="24"/>
              </w:rPr>
            </w:pPr>
            <w:bookmarkStart w:id="34" w:name="_Hlk16591646"/>
            <w:bookmarkEnd w:id="33"/>
            <w:r w:rsidRPr="00777791">
              <w:rPr>
                <w:rFonts w:cstheme="minorHAnsi"/>
                <w:b/>
                <w:sz w:val="24"/>
                <w:szCs w:val="24"/>
              </w:rPr>
              <w:lastRenderedPageBreak/>
              <w:t>#</w:t>
            </w:r>
          </w:p>
        </w:tc>
        <w:tc>
          <w:tcPr>
            <w:tcW w:w="1187" w:type="dxa"/>
            <w:tcBorders>
              <w:bottom w:val="double" w:sz="4" w:space="0" w:color="auto"/>
            </w:tcBorders>
            <w:shd w:val="clear" w:color="auto" w:fill="D9D9D9" w:themeFill="background1" w:themeFillShade="D9"/>
            <w:vAlign w:val="center"/>
          </w:tcPr>
          <w:p w14:paraId="25FC799D"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Use as Landmark? Y/N</w:t>
            </w:r>
          </w:p>
        </w:tc>
        <w:tc>
          <w:tcPr>
            <w:tcW w:w="1000" w:type="dxa"/>
            <w:tcBorders>
              <w:bottom w:val="double" w:sz="4" w:space="0" w:color="auto"/>
            </w:tcBorders>
            <w:shd w:val="clear" w:color="auto" w:fill="D9D9D9" w:themeFill="background1" w:themeFillShade="D9"/>
            <w:vAlign w:val="center"/>
          </w:tcPr>
          <w:p w14:paraId="61D24D55"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Use 1</w:t>
            </w:r>
            <w:r w:rsidRPr="00777791">
              <w:rPr>
                <w:rFonts w:cstheme="minorHAnsi"/>
                <w:b/>
                <w:sz w:val="24"/>
                <w:szCs w:val="24"/>
                <w:vertAlign w:val="superscript"/>
              </w:rPr>
              <w:t>st</w:t>
            </w:r>
            <w:r w:rsidRPr="00777791">
              <w:rPr>
                <w:rFonts w:cstheme="minorHAnsi"/>
                <w:b/>
                <w:sz w:val="24"/>
                <w:szCs w:val="24"/>
              </w:rPr>
              <w:t>, 2</w:t>
            </w:r>
            <w:r w:rsidRPr="00777791">
              <w:rPr>
                <w:rFonts w:cstheme="minorHAnsi"/>
                <w:b/>
                <w:sz w:val="24"/>
                <w:szCs w:val="24"/>
                <w:vertAlign w:val="superscript"/>
              </w:rPr>
              <w:t>nd</w:t>
            </w:r>
            <w:r w:rsidRPr="00777791">
              <w:rPr>
                <w:rFonts w:cstheme="minorHAnsi"/>
                <w:b/>
                <w:sz w:val="24"/>
                <w:szCs w:val="24"/>
              </w:rPr>
              <w:t>, 3</w:t>
            </w:r>
            <w:r w:rsidRPr="00777791">
              <w:rPr>
                <w:rFonts w:cstheme="minorHAnsi"/>
                <w:b/>
                <w:sz w:val="24"/>
                <w:szCs w:val="24"/>
                <w:vertAlign w:val="superscript"/>
              </w:rPr>
              <w:t>rd</w:t>
            </w:r>
          </w:p>
        </w:tc>
        <w:tc>
          <w:tcPr>
            <w:tcW w:w="6565" w:type="dxa"/>
            <w:tcBorders>
              <w:bottom w:val="double" w:sz="4" w:space="0" w:color="auto"/>
            </w:tcBorders>
            <w:shd w:val="clear" w:color="auto" w:fill="D9D9D9" w:themeFill="background1" w:themeFillShade="D9"/>
            <w:vAlign w:val="center"/>
          </w:tcPr>
          <w:p w14:paraId="5BED92CA"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Explanation</w:t>
            </w:r>
          </w:p>
        </w:tc>
      </w:tr>
      <w:tr w:rsidR="009B6A01" w:rsidRPr="00777791" w14:paraId="2BB6578C" w14:textId="77777777" w:rsidTr="00777791">
        <w:trPr>
          <w:trHeight w:val="974"/>
          <w:jc w:val="center"/>
        </w:trPr>
        <w:tc>
          <w:tcPr>
            <w:tcW w:w="598" w:type="dxa"/>
            <w:tcBorders>
              <w:top w:val="double" w:sz="4" w:space="0" w:color="auto"/>
            </w:tcBorders>
            <w:vAlign w:val="center"/>
          </w:tcPr>
          <w:p w14:paraId="620431DC"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1</w:t>
            </w:r>
          </w:p>
        </w:tc>
        <w:tc>
          <w:tcPr>
            <w:tcW w:w="1187" w:type="dxa"/>
            <w:tcBorders>
              <w:top w:val="double" w:sz="4" w:space="0" w:color="auto"/>
            </w:tcBorders>
            <w:vAlign w:val="center"/>
          </w:tcPr>
          <w:p w14:paraId="55F9A282" w14:textId="77777777" w:rsidR="009B6A01" w:rsidRPr="00777791" w:rsidRDefault="009B6A01" w:rsidP="00307527">
            <w:pPr>
              <w:spacing w:after="0" w:line="240" w:lineRule="auto"/>
              <w:jc w:val="center"/>
              <w:rPr>
                <w:rFonts w:cstheme="minorHAnsi"/>
                <w:b/>
                <w:sz w:val="24"/>
                <w:szCs w:val="24"/>
              </w:rPr>
            </w:pPr>
          </w:p>
        </w:tc>
        <w:tc>
          <w:tcPr>
            <w:tcW w:w="1000" w:type="dxa"/>
            <w:tcBorders>
              <w:top w:val="double" w:sz="4" w:space="0" w:color="auto"/>
            </w:tcBorders>
            <w:vAlign w:val="center"/>
          </w:tcPr>
          <w:p w14:paraId="64DC2A0B" w14:textId="77777777" w:rsidR="009B6A01" w:rsidRPr="00777791" w:rsidRDefault="009B6A01" w:rsidP="00307527">
            <w:pPr>
              <w:spacing w:after="0" w:line="240" w:lineRule="auto"/>
              <w:jc w:val="center"/>
              <w:rPr>
                <w:rFonts w:cstheme="minorHAnsi"/>
                <w:b/>
                <w:sz w:val="24"/>
                <w:szCs w:val="24"/>
              </w:rPr>
            </w:pPr>
          </w:p>
        </w:tc>
        <w:tc>
          <w:tcPr>
            <w:tcW w:w="6565" w:type="dxa"/>
            <w:tcBorders>
              <w:top w:val="double" w:sz="4" w:space="0" w:color="auto"/>
            </w:tcBorders>
            <w:vAlign w:val="center"/>
          </w:tcPr>
          <w:p w14:paraId="6D45D983" w14:textId="77777777" w:rsidR="009B6A01" w:rsidRPr="00777791" w:rsidRDefault="009B6A01" w:rsidP="00307527">
            <w:pPr>
              <w:spacing w:after="0" w:line="240" w:lineRule="auto"/>
              <w:jc w:val="center"/>
              <w:rPr>
                <w:rFonts w:cstheme="minorHAnsi"/>
                <w:b/>
                <w:sz w:val="24"/>
                <w:szCs w:val="24"/>
              </w:rPr>
            </w:pPr>
          </w:p>
        </w:tc>
      </w:tr>
      <w:tr w:rsidR="009B6A01" w:rsidRPr="00777791" w14:paraId="3C2DB5B1" w14:textId="77777777" w:rsidTr="00777791">
        <w:trPr>
          <w:trHeight w:val="974"/>
          <w:jc w:val="center"/>
        </w:trPr>
        <w:tc>
          <w:tcPr>
            <w:tcW w:w="598" w:type="dxa"/>
            <w:shd w:val="clear" w:color="auto" w:fill="F2F2F2" w:themeFill="background1" w:themeFillShade="F2"/>
            <w:vAlign w:val="center"/>
          </w:tcPr>
          <w:p w14:paraId="0D497180"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2</w:t>
            </w:r>
          </w:p>
        </w:tc>
        <w:tc>
          <w:tcPr>
            <w:tcW w:w="1187" w:type="dxa"/>
            <w:shd w:val="clear" w:color="auto" w:fill="F2F2F2" w:themeFill="background1" w:themeFillShade="F2"/>
            <w:vAlign w:val="center"/>
          </w:tcPr>
          <w:p w14:paraId="5593F498" w14:textId="77777777" w:rsidR="009B6A01" w:rsidRPr="00777791" w:rsidRDefault="009B6A01" w:rsidP="00307527">
            <w:pPr>
              <w:spacing w:after="0" w:line="240" w:lineRule="auto"/>
              <w:jc w:val="center"/>
              <w:rPr>
                <w:rFonts w:cstheme="minorHAnsi"/>
                <w:b/>
                <w:sz w:val="24"/>
                <w:szCs w:val="24"/>
              </w:rPr>
            </w:pPr>
          </w:p>
        </w:tc>
        <w:tc>
          <w:tcPr>
            <w:tcW w:w="1000" w:type="dxa"/>
            <w:shd w:val="clear" w:color="auto" w:fill="F2F2F2" w:themeFill="background1" w:themeFillShade="F2"/>
            <w:vAlign w:val="center"/>
          </w:tcPr>
          <w:p w14:paraId="281B54CB" w14:textId="77777777" w:rsidR="009B6A01" w:rsidRPr="00777791" w:rsidRDefault="009B6A01" w:rsidP="00307527">
            <w:pPr>
              <w:spacing w:after="0" w:line="240" w:lineRule="auto"/>
              <w:jc w:val="center"/>
              <w:rPr>
                <w:rFonts w:cstheme="minorHAnsi"/>
                <w:b/>
                <w:sz w:val="24"/>
                <w:szCs w:val="24"/>
              </w:rPr>
            </w:pPr>
          </w:p>
        </w:tc>
        <w:tc>
          <w:tcPr>
            <w:tcW w:w="6565" w:type="dxa"/>
            <w:shd w:val="clear" w:color="auto" w:fill="F2F2F2" w:themeFill="background1" w:themeFillShade="F2"/>
            <w:vAlign w:val="center"/>
          </w:tcPr>
          <w:p w14:paraId="3B90C6F7" w14:textId="77777777" w:rsidR="009B6A01" w:rsidRPr="00777791" w:rsidRDefault="009B6A01" w:rsidP="00307527">
            <w:pPr>
              <w:spacing w:after="0" w:line="240" w:lineRule="auto"/>
              <w:jc w:val="center"/>
              <w:rPr>
                <w:rFonts w:cstheme="minorHAnsi"/>
                <w:b/>
                <w:sz w:val="24"/>
                <w:szCs w:val="24"/>
              </w:rPr>
            </w:pPr>
          </w:p>
        </w:tc>
      </w:tr>
      <w:tr w:rsidR="009B6A01" w:rsidRPr="00777791" w14:paraId="0FD8527E" w14:textId="77777777" w:rsidTr="00777791">
        <w:trPr>
          <w:trHeight w:val="974"/>
          <w:jc w:val="center"/>
        </w:trPr>
        <w:tc>
          <w:tcPr>
            <w:tcW w:w="598" w:type="dxa"/>
            <w:vAlign w:val="center"/>
          </w:tcPr>
          <w:p w14:paraId="40A01779"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3</w:t>
            </w:r>
          </w:p>
        </w:tc>
        <w:tc>
          <w:tcPr>
            <w:tcW w:w="1187" w:type="dxa"/>
            <w:vAlign w:val="center"/>
          </w:tcPr>
          <w:p w14:paraId="58B1646F" w14:textId="77777777" w:rsidR="009B6A01" w:rsidRPr="00777791" w:rsidRDefault="009B6A01" w:rsidP="00307527">
            <w:pPr>
              <w:spacing w:after="0" w:line="240" w:lineRule="auto"/>
              <w:jc w:val="center"/>
              <w:rPr>
                <w:rFonts w:cstheme="minorHAnsi"/>
                <w:b/>
                <w:sz w:val="24"/>
                <w:szCs w:val="24"/>
              </w:rPr>
            </w:pPr>
          </w:p>
        </w:tc>
        <w:tc>
          <w:tcPr>
            <w:tcW w:w="1000" w:type="dxa"/>
            <w:vAlign w:val="center"/>
          </w:tcPr>
          <w:p w14:paraId="2866CA3F" w14:textId="77777777" w:rsidR="009B6A01" w:rsidRPr="00777791" w:rsidRDefault="009B6A01" w:rsidP="00307527">
            <w:pPr>
              <w:spacing w:after="0" w:line="240" w:lineRule="auto"/>
              <w:jc w:val="center"/>
              <w:rPr>
                <w:rFonts w:cstheme="minorHAnsi"/>
                <w:b/>
                <w:sz w:val="24"/>
                <w:szCs w:val="24"/>
              </w:rPr>
            </w:pPr>
          </w:p>
        </w:tc>
        <w:tc>
          <w:tcPr>
            <w:tcW w:w="6565" w:type="dxa"/>
            <w:vAlign w:val="center"/>
          </w:tcPr>
          <w:p w14:paraId="0A699726" w14:textId="77777777" w:rsidR="009B6A01" w:rsidRPr="00777791" w:rsidRDefault="009B6A01" w:rsidP="00307527">
            <w:pPr>
              <w:spacing w:after="0" w:line="240" w:lineRule="auto"/>
              <w:jc w:val="center"/>
              <w:rPr>
                <w:rFonts w:cstheme="minorHAnsi"/>
                <w:b/>
                <w:sz w:val="24"/>
                <w:szCs w:val="24"/>
              </w:rPr>
            </w:pPr>
          </w:p>
        </w:tc>
      </w:tr>
      <w:tr w:rsidR="009B6A01" w:rsidRPr="00777791" w14:paraId="09C8B9CD" w14:textId="77777777" w:rsidTr="00777791">
        <w:trPr>
          <w:trHeight w:val="974"/>
          <w:jc w:val="center"/>
        </w:trPr>
        <w:tc>
          <w:tcPr>
            <w:tcW w:w="598" w:type="dxa"/>
            <w:shd w:val="clear" w:color="auto" w:fill="F2F2F2" w:themeFill="background1" w:themeFillShade="F2"/>
            <w:vAlign w:val="center"/>
          </w:tcPr>
          <w:p w14:paraId="78E15C66"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4</w:t>
            </w:r>
          </w:p>
        </w:tc>
        <w:tc>
          <w:tcPr>
            <w:tcW w:w="1187" w:type="dxa"/>
            <w:shd w:val="clear" w:color="auto" w:fill="F2F2F2" w:themeFill="background1" w:themeFillShade="F2"/>
            <w:vAlign w:val="center"/>
          </w:tcPr>
          <w:p w14:paraId="78A2B0D5" w14:textId="77777777" w:rsidR="009B6A01" w:rsidRPr="00777791" w:rsidRDefault="009B6A01" w:rsidP="00307527">
            <w:pPr>
              <w:spacing w:after="0" w:line="240" w:lineRule="auto"/>
              <w:jc w:val="center"/>
              <w:rPr>
                <w:rFonts w:cstheme="minorHAnsi"/>
                <w:b/>
                <w:sz w:val="24"/>
                <w:szCs w:val="24"/>
              </w:rPr>
            </w:pPr>
          </w:p>
        </w:tc>
        <w:tc>
          <w:tcPr>
            <w:tcW w:w="1000" w:type="dxa"/>
            <w:shd w:val="clear" w:color="auto" w:fill="F2F2F2" w:themeFill="background1" w:themeFillShade="F2"/>
            <w:vAlign w:val="center"/>
          </w:tcPr>
          <w:p w14:paraId="1466DE48" w14:textId="77777777" w:rsidR="009B6A01" w:rsidRPr="00777791" w:rsidRDefault="009B6A01" w:rsidP="00307527">
            <w:pPr>
              <w:spacing w:after="0" w:line="240" w:lineRule="auto"/>
              <w:jc w:val="center"/>
              <w:rPr>
                <w:rFonts w:cstheme="minorHAnsi"/>
                <w:b/>
                <w:sz w:val="24"/>
                <w:szCs w:val="24"/>
              </w:rPr>
            </w:pPr>
          </w:p>
        </w:tc>
        <w:tc>
          <w:tcPr>
            <w:tcW w:w="6565" w:type="dxa"/>
            <w:shd w:val="clear" w:color="auto" w:fill="F2F2F2" w:themeFill="background1" w:themeFillShade="F2"/>
            <w:vAlign w:val="center"/>
          </w:tcPr>
          <w:p w14:paraId="496A3038" w14:textId="77777777" w:rsidR="009B6A01" w:rsidRPr="00777791" w:rsidRDefault="009B6A01" w:rsidP="00307527">
            <w:pPr>
              <w:spacing w:after="0" w:line="240" w:lineRule="auto"/>
              <w:jc w:val="center"/>
              <w:rPr>
                <w:rFonts w:cstheme="minorHAnsi"/>
                <w:b/>
                <w:sz w:val="24"/>
                <w:szCs w:val="24"/>
              </w:rPr>
            </w:pPr>
          </w:p>
        </w:tc>
      </w:tr>
      <w:tr w:rsidR="009B6A01" w:rsidRPr="00777791" w14:paraId="74EC3D03" w14:textId="77777777" w:rsidTr="00777791">
        <w:trPr>
          <w:trHeight w:val="974"/>
          <w:jc w:val="center"/>
        </w:trPr>
        <w:tc>
          <w:tcPr>
            <w:tcW w:w="598" w:type="dxa"/>
            <w:vAlign w:val="center"/>
          </w:tcPr>
          <w:p w14:paraId="748C9EB3"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5</w:t>
            </w:r>
          </w:p>
        </w:tc>
        <w:tc>
          <w:tcPr>
            <w:tcW w:w="1187" w:type="dxa"/>
            <w:vAlign w:val="center"/>
          </w:tcPr>
          <w:p w14:paraId="51B11FD4" w14:textId="77777777" w:rsidR="009B6A01" w:rsidRPr="00777791" w:rsidRDefault="009B6A01" w:rsidP="00307527">
            <w:pPr>
              <w:spacing w:after="0" w:line="240" w:lineRule="auto"/>
              <w:jc w:val="center"/>
              <w:rPr>
                <w:rFonts w:cstheme="minorHAnsi"/>
                <w:b/>
                <w:sz w:val="24"/>
                <w:szCs w:val="24"/>
              </w:rPr>
            </w:pPr>
          </w:p>
        </w:tc>
        <w:tc>
          <w:tcPr>
            <w:tcW w:w="1000" w:type="dxa"/>
            <w:vAlign w:val="center"/>
          </w:tcPr>
          <w:p w14:paraId="131EE9F3" w14:textId="77777777" w:rsidR="009B6A01" w:rsidRPr="00777791" w:rsidRDefault="009B6A01" w:rsidP="00307527">
            <w:pPr>
              <w:spacing w:after="0" w:line="240" w:lineRule="auto"/>
              <w:jc w:val="center"/>
              <w:rPr>
                <w:rFonts w:cstheme="minorHAnsi"/>
                <w:b/>
                <w:sz w:val="24"/>
                <w:szCs w:val="24"/>
              </w:rPr>
            </w:pPr>
          </w:p>
        </w:tc>
        <w:tc>
          <w:tcPr>
            <w:tcW w:w="6565" w:type="dxa"/>
            <w:vAlign w:val="center"/>
          </w:tcPr>
          <w:p w14:paraId="2401D244" w14:textId="77777777" w:rsidR="009B6A01" w:rsidRPr="00777791" w:rsidRDefault="009B6A01" w:rsidP="00307527">
            <w:pPr>
              <w:spacing w:after="0" w:line="240" w:lineRule="auto"/>
              <w:jc w:val="center"/>
              <w:rPr>
                <w:rFonts w:cstheme="minorHAnsi"/>
                <w:b/>
                <w:sz w:val="24"/>
                <w:szCs w:val="24"/>
              </w:rPr>
            </w:pPr>
          </w:p>
        </w:tc>
      </w:tr>
      <w:tr w:rsidR="009B6A01" w:rsidRPr="00777791" w14:paraId="1E483D11" w14:textId="77777777" w:rsidTr="00777791">
        <w:trPr>
          <w:trHeight w:val="974"/>
          <w:jc w:val="center"/>
        </w:trPr>
        <w:tc>
          <w:tcPr>
            <w:tcW w:w="598" w:type="dxa"/>
            <w:shd w:val="clear" w:color="auto" w:fill="F2F2F2" w:themeFill="background1" w:themeFillShade="F2"/>
            <w:vAlign w:val="center"/>
          </w:tcPr>
          <w:p w14:paraId="25ED92C7"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6</w:t>
            </w:r>
          </w:p>
        </w:tc>
        <w:tc>
          <w:tcPr>
            <w:tcW w:w="1187" w:type="dxa"/>
            <w:shd w:val="clear" w:color="auto" w:fill="F2F2F2" w:themeFill="background1" w:themeFillShade="F2"/>
            <w:vAlign w:val="center"/>
          </w:tcPr>
          <w:p w14:paraId="2624AB58" w14:textId="77777777" w:rsidR="009B6A01" w:rsidRPr="00777791" w:rsidRDefault="009B6A01" w:rsidP="00307527">
            <w:pPr>
              <w:spacing w:after="0" w:line="240" w:lineRule="auto"/>
              <w:jc w:val="center"/>
              <w:rPr>
                <w:rFonts w:cstheme="minorHAnsi"/>
                <w:b/>
                <w:sz w:val="24"/>
                <w:szCs w:val="24"/>
              </w:rPr>
            </w:pPr>
          </w:p>
        </w:tc>
        <w:tc>
          <w:tcPr>
            <w:tcW w:w="1000" w:type="dxa"/>
            <w:shd w:val="clear" w:color="auto" w:fill="F2F2F2" w:themeFill="background1" w:themeFillShade="F2"/>
            <w:vAlign w:val="center"/>
          </w:tcPr>
          <w:p w14:paraId="67CE1AA5" w14:textId="77777777" w:rsidR="009B6A01" w:rsidRPr="00777791" w:rsidRDefault="009B6A01" w:rsidP="00307527">
            <w:pPr>
              <w:spacing w:after="0" w:line="240" w:lineRule="auto"/>
              <w:jc w:val="center"/>
              <w:rPr>
                <w:rFonts w:cstheme="minorHAnsi"/>
                <w:b/>
                <w:sz w:val="24"/>
                <w:szCs w:val="24"/>
              </w:rPr>
            </w:pPr>
          </w:p>
        </w:tc>
        <w:tc>
          <w:tcPr>
            <w:tcW w:w="6565" w:type="dxa"/>
            <w:shd w:val="clear" w:color="auto" w:fill="F2F2F2" w:themeFill="background1" w:themeFillShade="F2"/>
            <w:vAlign w:val="center"/>
          </w:tcPr>
          <w:p w14:paraId="68E11750" w14:textId="77777777" w:rsidR="009B6A01" w:rsidRPr="00777791" w:rsidRDefault="009B6A01" w:rsidP="00307527">
            <w:pPr>
              <w:spacing w:after="0" w:line="240" w:lineRule="auto"/>
              <w:jc w:val="center"/>
              <w:rPr>
                <w:rFonts w:cstheme="minorHAnsi"/>
                <w:b/>
                <w:sz w:val="24"/>
                <w:szCs w:val="24"/>
              </w:rPr>
            </w:pPr>
          </w:p>
        </w:tc>
      </w:tr>
      <w:tr w:rsidR="009B6A01" w:rsidRPr="00777791" w14:paraId="205EBCEC" w14:textId="77777777" w:rsidTr="00777791">
        <w:trPr>
          <w:trHeight w:val="974"/>
          <w:jc w:val="center"/>
        </w:trPr>
        <w:tc>
          <w:tcPr>
            <w:tcW w:w="598" w:type="dxa"/>
            <w:vAlign w:val="center"/>
          </w:tcPr>
          <w:p w14:paraId="545B8952"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7</w:t>
            </w:r>
          </w:p>
        </w:tc>
        <w:tc>
          <w:tcPr>
            <w:tcW w:w="1187" w:type="dxa"/>
            <w:vAlign w:val="center"/>
          </w:tcPr>
          <w:p w14:paraId="56AFE7F4" w14:textId="77777777" w:rsidR="009B6A01" w:rsidRPr="00777791" w:rsidRDefault="009B6A01" w:rsidP="00307527">
            <w:pPr>
              <w:spacing w:after="0" w:line="240" w:lineRule="auto"/>
              <w:jc w:val="center"/>
              <w:rPr>
                <w:rFonts w:cstheme="minorHAnsi"/>
                <w:b/>
                <w:sz w:val="24"/>
                <w:szCs w:val="24"/>
              </w:rPr>
            </w:pPr>
          </w:p>
        </w:tc>
        <w:tc>
          <w:tcPr>
            <w:tcW w:w="1000" w:type="dxa"/>
            <w:vAlign w:val="center"/>
          </w:tcPr>
          <w:p w14:paraId="35625B53" w14:textId="77777777" w:rsidR="009B6A01" w:rsidRPr="00777791" w:rsidRDefault="009B6A01" w:rsidP="00307527">
            <w:pPr>
              <w:spacing w:after="0" w:line="240" w:lineRule="auto"/>
              <w:jc w:val="center"/>
              <w:rPr>
                <w:rFonts w:cstheme="minorHAnsi"/>
                <w:b/>
                <w:sz w:val="24"/>
                <w:szCs w:val="24"/>
              </w:rPr>
            </w:pPr>
          </w:p>
        </w:tc>
        <w:tc>
          <w:tcPr>
            <w:tcW w:w="6565" w:type="dxa"/>
            <w:vAlign w:val="center"/>
          </w:tcPr>
          <w:p w14:paraId="19565745" w14:textId="77777777" w:rsidR="009B6A01" w:rsidRPr="00777791" w:rsidRDefault="009B6A01" w:rsidP="00307527">
            <w:pPr>
              <w:spacing w:after="0" w:line="240" w:lineRule="auto"/>
              <w:jc w:val="center"/>
              <w:rPr>
                <w:rFonts w:cstheme="minorHAnsi"/>
                <w:b/>
                <w:sz w:val="24"/>
                <w:szCs w:val="24"/>
              </w:rPr>
            </w:pPr>
          </w:p>
        </w:tc>
      </w:tr>
      <w:tr w:rsidR="009B6A01" w:rsidRPr="00777791" w14:paraId="50EF3F63" w14:textId="77777777" w:rsidTr="00777791">
        <w:trPr>
          <w:trHeight w:val="974"/>
          <w:jc w:val="center"/>
        </w:trPr>
        <w:tc>
          <w:tcPr>
            <w:tcW w:w="598" w:type="dxa"/>
            <w:shd w:val="clear" w:color="auto" w:fill="F2F2F2" w:themeFill="background1" w:themeFillShade="F2"/>
            <w:vAlign w:val="center"/>
          </w:tcPr>
          <w:p w14:paraId="6D826ED1"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8</w:t>
            </w:r>
          </w:p>
        </w:tc>
        <w:tc>
          <w:tcPr>
            <w:tcW w:w="1187" w:type="dxa"/>
            <w:shd w:val="clear" w:color="auto" w:fill="F2F2F2" w:themeFill="background1" w:themeFillShade="F2"/>
            <w:vAlign w:val="center"/>
          </w:tcPr>
          <w:p w14:paraId="3FE233E6" w14:textId="77777777" w:rsidR="009B6A01" w:rsidRPr="00777791" w:rsidRDefault="009B6A01" w:rsidP="00307527">
            <w:pPr>
              <w:spacing w:after="0" w:line="240" w:lineRule="auto"/>
              <w:jc w:val="center"/>
              <w:rPr>
                <w:rFonts w:cstheme="minorHAnsi"/>
                <w:b/>
                <w:sz w:val="24"/>
                <w:szCs w:val="24"/>
              </w:rPr>
            </w:pPr>
          </w:p>
        </w:tc>
        <w:tc>
          <w:tcPr>
            <w:tcW w:w="1000" w:type="dxa"/>
            <w:shd w:val="clear" w:color="auto" w:fill="F2F2F2" w:themeFill="background1" w:themeFillShade="F2"/>
            <w:vAlign w:val="center"/>
          </w:tcPr>
          <w:p w14:paraId="63EDCEA7" w14:textId="77777777" w:rsidR="009B6A01" w:rsidRPr="00777791" w:rsidRDefault="009B6A01" w:rsidP="00307527">
            <w:pPr>
              <w:spacing w:after="0" w:line="240" w:lineRule="auto"/>
              <w:jc w:val="center"/>
              <w:rPr>
                <w:rFonts w:cstheme="minorHAnsi"/>
                <w:b/>
                <w:sz w:val="24"/>
                <w:szCs w:val="24"/>
              </w:rPr>
            </w:pPr>
          </w:p>
        </w:tc>
        <w:tc>
          <w:tcPr>
            <w:tcW w:w="6565" w:type="dxa"/>
            <w:shd w:val="clear" w:color="auto" w:fill="F2F2F2" w:themeFill="background1" w:themeFillShade="F2"/>
            <w:vAlign w:val="center"/>
          </w:tcPr>
          <w:p w14:paraId="351DBD2D" w14:textId="77777777" w:rsidR="009B6A01" w:rsidRPr="00777791" w:rsidRDefault="009B6A01" w:rsidP="00307527">
            <w:pPr>
              <w:spacing w:after="0" w:line="240" w:lineRule="auto"/>
              <w:jc w:val="center"/>
              <w:rPr>
                <w:rFonts w:cstheme="minorHAnsi"/>
                <w:b/>
                <w:sz w:val="24"/>
                <w:szCs w:val="24"/>
              </w:rPr>
            </w:pPr>
          </w:p>
        </w:tc>
      </w:tr>
      <w:tr w:rsidR="009B6A01" w:rsidRPr="00777791" w14:paraId="33C448B1" w14:textId="77777777" w:rsidTr="00777791">
        <w:trPr>
          <w:trHeight w:val="974"/>
          <w:jc w:val="center"/>
        </w:trPr>
        <w:tc>
          <w:tcPr>
            <w:tcW w:w="598" w:type="dxa"/>
            <w:vAlign w:val="center"/>
          </w:tcPr>
          <w:p w14:paraId="055FA338"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9</w:t>
            </w:r>
          </w:p>
        </w:tc>
        <w:tc>
          <w:tcPr>
            <w:tcW w:w="1187" w:type="dxa"/>
            <w:vAlign w:val="center"/>
          </w:tcPr>
          <w:p w14:paraId="41053E30" w14:textId="77777777" w:rsidR="009B6A01" w:rsidRPr="00777791" w:rsidRDefault="009B6A01" w:rsidP="00307527">
            <w:pPr>
              <w:spacing w:after="0" w:line="240" w:lineRule="auto"/>
              <w:jc w:val="center"/>
              <w:rPr>
                <w:rFonts w:cstheme="minorHAnsi"/>
                <w:b/>
                <w:sz w:val="24"/>
                <w:szCs w:val="24"/>
              </w:rPr>
            </w:pPr>
          </w:p>
        </w:tc>
        <w:tc>
          <w:tcPr>
            <w:tcW w:w="1000" w:type="dxa"/>
            <w:vAlign w:val="center"/>
          </w:tcPr>
          <w:p w14:paraId="012F7CAD" w14:textId="77777777" w:rsidR="009B6A01" w:rsidRPr="00777791" w:rsidRDefault="009B6A01" w:rsidP="00307527">
            <w:pPr>
              <w:spacing w:after="0" w:line="240" w:lineRule="auto"/>
              <w:jc w:val="center"/>
              <w:rPr>
                <w:rFonts w:cstheme="minorHAnsi"/>
                <w:b/>
                <w:sz w:val="24"/>
                <w:szCs w:val="24"/>
              </w:rPr>
            </w:pPr>
          </w:p>
        </w:tc>
        <w:tc>
          <w:tcPr>
            <w:tcW w:w="6565" w:type="dxa"/>
            <w:vAlign w:val="center"/>
          </w:tcPr>
          <w:p w14:paraId="15CEA608" w14:textId="77777777" w:rsidR="009B6A01" w:rsidRPr="00777791" w:rsidRDefault="009B6A01" w:rsidP="00307527">
            <w:pPr>
              <w:spacing w:after="0" w:line="240" w:lineRule="auto"/>
              <w:jc w:val="center"/>
              <w:rPr>
                <w:rFonts w:cstheme="minorHAnsi"/>
                <w:b/>
                <w:sz w:val="24"/>
                <w:szCs w:val="24"/>
              </w:rPr>
            </w:pPr>
          </w:p>
        </w:tc>
      </w:tr>
      <w:tr w:rsidR="009B6A01" w:rsidRPr="00777791" w14:paraId="7AC66284" w14:textId="77777777" w:rsidTr="00777791">
        <w:trPr>
          <w:trHeight w:val="974"/>
          <w:jc w:val="center"/>
        </w:trPr>
        <w:tc>
          <w:tcPr>
            <w:tcW w:w="598" w:type="dxa"/>
            <w:shd w:val="clear" w:color="auto" w:fill="F2F2F2" w:themeFill="background1" w:themeFillShade="F2"/>
            <w:vAlign w:val="center"/>
          </w:tcPr>
          <w:p w14:paraId="0C256DBB" w14:textId="77777777" w:rsidR="009B6A01" w:rsidRPr="00777791" w:rsidRDefault="009B6A01" w:rsidP="00307527">
            <w:pPr>
              <w:spacing w:after="0" w:line="240" w:lineRule="auto"/>
              <w:jc w:val="center"/>
              <w:rPr>
                <w:rFonts w:cstheme="minorHAnsi"/>
                <w:b/>
                <w:sz w:val="24"/>
                <w:szCs w:val="24"/>
              </w:rPr>
            </w:pPr>
            <w:r w:rsidRPr="00777791">
              <w:rPr>
                <w:rFonts w:cstheme="minorHAnsi"/>
                <w:b/>
                <w:sz w:val="24"/>
                <w:szCs w:val="24"/>
              </w:rPr>
              <w:t>10</w:t>
            </w:r>
          </w:p>
        </w:tc>
        <w:tc>
          <w:tcPr>
            <w:tcW w:w="1187" w:type="dxa"/>
            <w:shd w:val="clear" w:color="auto" w:fill="F2F2F2" w:themeFill="background1" w:themeFillShade="F2"/>
            <w:vAlign w:val="center"/>
          </w:tcPr>
          <w:p w14:paraId="12EF5C57" w14:textId="77777777" w:rsidR="009B6A01" w:rsidRPr="00777791" w:rsidRDefault="009B6A01" w:rsidP="00307527">
            <w:pPr>
              <w:spacing w:after="0" w:line="240" w:lineRule="auto"/>
              <w:jc w:val="center"/>
              <w:rPr>
                <w:rFonts w:cstheme="minorHAnsi"/>
                <w:b/>
                <w:sz w:val="24"/>
                <w:szCs w:val="24"/>
              </w:rPr>
            </w:pPr>
          </w:p>
        </w:tc>
        <w:tc>
          <w:tcPr>
            <w:tcW w:w="1000" w:type="dxa"/>
            <w:shd w:val="clear" w:color="auto" w:fill="F2F2F2" w:themeFill="background1" w:themeFillShade="F2"/>
            <w:vAlign w:val="center"/>
          </w:tcPr>
          <w:p w14:paraId="03B636AF" w14:textId="77777777" w:rsidR="009B6A01" w:rsidRPr="00777791" w:rsidRDefault="009B6A01" w:rsidP="00307527">
            <w:pPr>
              <w:spacing w:after="0" w:line="240" w:lineRule="auto"/>
              <w:jc w:val="center"/>
              <w:rPr>
                <w:rFonts w:cstheme="minorHAnsi"/>
                <w:b/>
                <w:sz w:val="24"/>
                <w:szCs w:val="24"/>
              </w:rPr>
            </w:pPr>
          </w:p>
        </w:tc>
        <w:tc>
          <w:tcPr>
            <w:tcW w:w="6565" w:type="dxa"/>
            <w:shd w:val="clear" w:color="auto" w:fill="F2F2F2" w:themeFill="background1" w:themeFillShade="F2"/>
            <w:vAlign w:val="center"/>
          </w:tcPr>
          <w:p w14:paraId="005C94D5" w14:textId="77777777" w:rsidR="009B6A01" w:rsidRPr="00777791" w:rsidRDefault="009B6A01" w:rsidP="00307527">
            <w:pPr>
              <w:spacing w:after="0" w:line="240" w:lineRule="auto"/>
              <w:jc w:val="center"/>
              <w:rPr>
                <w:rFonts w:cstheme="minorHAnsi"/>
                <w:b/>
                <w:sz w:val="24"/>
                <w:szCs w:val="24"/>
              </w:rPr>
            </w:pPr>
          </w:p>
        </w:tc>
      </w:tr>
      <w:bookmarkEnd w:id="34"/>
    </w:tbl>
    <w:p w14:paraId="2196F25A" w14:textId="14FF1DEC" w:rsidR="009B6A01" w:rsidRDefault="009B6A01" w:rsidP="00C8706B">
      <w:pPr>
        <w:pStyle w:val="FigureLegend"/>
        <w:rPr>
          <w:rFonts w:asciiTheme="minorHAnsi" w:hAnsiTheme="minorHAnsi" w:cstheme="minorHAnsi"/>
        </w:rPr>
      </w:pPr>
    </w:p>
    <w:p w14:paraId="2655292B" w14:textId="1B4AA2B8" w:rsidR="009B6A01" w:rsidRPr="00777791" w:rsidRDefault="009B6A01" w:rsidP="00777791">
      <w:pPr>
        <w:ind w:left="720"/>
        <w:rPr>
          <w:b/>
        </w:rPr>
      </w:pPr>
      <w:r w:rsidRPr="00777791">
        <w:rPr>
          <w:b/>
        </w:rPr>
        <w:t xml:space="preserve">Q10. Using the landmarks identified above, define the narrowest search region you can justify for the </w:t>
      </w:r>
      <w:proofErr w:type="spellStart"/>
      <w:r w:rsidRPr="00777791">
        <w:rPr>
          <w:b/>
          <w:i/>
        </w:rPr>
        <w:t>myo</w:t>
      </w:r>
      <w:proofErr w:type="spellEnd"/>
      <w:r w:rsidRPr="00777791">
        <w:rPr>
          <w:b/>
        </w:rPr>
        <w:t xml:space="preserve"> TSS or TSSs. Describe the landmarks you used to determine the search region. (Use the browser to zoom in and out to identify the precise boundaries to the nucleotide.)</w:t>
      </w:r>
    </w:p>
    <w:p w14:paraId="19512771" w14:textId="77777777" w:rsidR="009B6A01" w:rsidRPr="00777791" w:rsidRDefault="009B6A01" w:rsidP="00777791">
      <w:pPr>
        <w:ind w:left="720"/>
        <w:rPr>
          <w:b/>
        </w:rPr>
      </w:pPr>
    </w:p>
    <w:p w14:paraId="2C192080" w14:textId="16526033" w:rsidR="009B6A01" w:rsidRDefault="009B6A01" w:rsidP="00777791">
      <w:pPr>
        <w:ind w:left="720"/>
        <w:rPr>
          <w:b/>
          <w:bCs/>
        </w:rPr>
      </w:pPr>
      <w:bookmarkStart w:id="35" w:name="_Hlk16600697"/>
      <w:r>
        <w:rPr>
          <w:b/>
          <w:bCs/>
        </w:rPr>
        <w:lastRenderedPageBreak/>
        <w:t xml:space="preserve">Q11. Next, identify a </w:t>
      </w:r>
      <w:r w:rsidR="0034730D">
        <w:rPr>
          <w:b/>
          <w:bCs/>
        </w:rPr>
        <w:t xml:space="preserve">wide </w:t>
      </w:r>
      <w:r>
        <w:rPr>
          <w:b/>
          <w:bCs/>
        </w:rPr>
        <w:t xml:space="preserve">search region for the </w:t>
      </w:r>
      <w:proofErr w:type="spellStart"/>
      <w:r w:rsidRPr="00A171C2">
        <w:rPr>
          <w:b/>
          <w:bCs/>
          <w:i/>
          <w:iCs/>
        </w:rPr>
        <w:t>myo</w:t>
      </w:r>
      <w:proofErr w:type="spellEnd"/>
      <w:r>
        <w:rPr>
          <w:b/>
          <w:bCs/>
        </w:rPr>
        <w:t xml:space="preserve"> TSS using the landmarks described above.</w:t>
      </w:r>
      <w:bookmarkEnd w:id="35"/>
    </w:p>
    <w:p w14:paraId="3EB2C2DF" w14:textId="0448E03B" w:rsidR="009B6A01" w:rsidRDefault="009B6A01" w:rsidP="00777791"/>
    <w:p w14:paraId="7B75FCD2" w14:textId="77777777" w:rsidR="00777791" w:rsidRDefault="00777791" w:rsidP="00777791"/>
    <w:p w14:paraId="3B6AC00E" w14:textId="4872071E" w:rsidR="009B6A01" w:rsidRDefault="009B6A01" w:rsidP="009B6A01">
      <w:pPr>
        <w:pStyle w:val="Heading1"/>
      </w:pPr>
      <w:bookmarkStart w:id="36" w:name="_Toc143267044"/>
      <w:r>
        <w:t>Homework</w:t>
      </w:r>
      <w:r w:rsidRPr="009B6A01">
        <w:t xml:space="preserve">: Determining a TSS search region for the </w:t>
      </w:r>
      <w:r w:rsidRPr="009B6A01">
        <w:rPr>
          <w:i/>
          <w:iCs/>
        </w:rPr>
        <w:t>D. biarmipes</w:t>
      </w:r>
      <w:r w:rsidRPr="009B6A01">
        <w:t xml:space="preserve"> </w:t>
      </w:r>
      <w:r w:rsidR="00176958">
        <w:br/>
      </w:r>
      <w:r w:rsidR="00777791">
        <w:t>CG</w:t>
      </w:r>
      <w:r w:rsidRPr="009B6A01">
        <w:t>46466-</w:t>
      </w:r>
      <w:r w:rsidR="00777791">
        <w:t>RB</w:t>
      </w:r>
      <w:r w:rsidRPr="009B6A01">
        <w:t xml:space="preserve"> gene</w:t>
      </w:r>
      <w:bookmarkEnd w:id="36"/>
    </w:p>
    <w:p w14:paraId="18A9255A" w14:textId="2C0AA631" w:rsidR="009B6A01" w:rsidRDefault="009B6A01" w:rsidP="009B6A01"/>
    <w:p w14:paraId="72C37DB1" w14:textId="668866E3" w:rsidR="009B6A01" w:rsidRDefault="009B6A01" w:rsidP="009B6A01">
      <w:r>
        <w:t xml:space="preserve">In exercise 1 we determined that the TSS of the B isoform of the </w:t>
      </w:r>
      <w:r w:rsidRPr="00C74261">
        <w:rPr>
          <w:i/>
          <w:iCs/>
        </w:rPr>
        <w:t>CG46466</w:t>
      </w:r>
      <w:r>
        <w:t xml:space="preserve"> gene in </w:t>
      </w:r>
      <w:r>
        <w:rPr>
          <w:i/>
        </w:rPr>
        <w:t xml:space="preserve">D. melanogaster </w:t>
      </w:r>
      <w:r w:rsidRPr="00AA2259">
        <w:t>had</w:t>
      </w:r>
      <w:r w:rsidRPr="00BC5C3F">
        <w:t xml:space="preserve"> a broad shape</w:t>
      </w:r>
      <w:r>
        <w:t>.</w:t>
      </w:r>
      <w:r w:rsidRPr="00BC5C3F">
        <w:t xml:space="preserve"> </w:t>
      </w:r>
      <w:r>
        <w:t xml:space="preserve">Now that we have learned how to use evidence-based landmarks to set the boundaries of a TSS search region, let’s apply that knowledge to define a TSS search region for the CG46466-RB gene in the </w:t>
      </w:r>
      <w:r>
        <w:rPr>
          <w:i/>
        </w:rPr>
        <w:t>D. biarmipes</w:t>
      </w:r>
      <w:r>
        <w:t xml:space="preserve"> GEP project sequence.</w:t>
      </w:r>
    </w:p>
    <w:p w14:paraId="3D3E2F31" w14:textId="77777777" w:rsidR="00777791" w:rsidRDefault="00777791" w:rsidP="009B6A01"/>
    <w:p w14:paraId="50B9EFCD" w14:textId="6EF78C07" w:rsidR="009B6A01" w:rsidRDefault="009B6A01" w:rsidP="009B6A01">
      <w:r>
        <w:t>First, we will determine if we can locate the 1</w:t>
      </w:r>
      <w:r w:rsidRPr="00040048">
        <w:rPr>
          <w:vertAlign w:val="superscript"/>
        </w:rPr>
        <w:t>st</w:t>
      </w:r>
      <w:r>
        <w:t xml:space="preserve"> transcribed </w:t>
      </w:r>
      <w:r>
        <w:rPr>
          <w:i/>
        </w:rPr>
        <w:t>D. melanogaster</w:t>
      </w:r>
      <w:r>
        <w:t xml:space="preserve"> exon using </w:t>
      </w:r>
      <w:r w:rsidRPr="0035710E">
        <w:t>BLAST</w:t>
      </w:r>
      <w:r>
        <w:t>.</w:t>
      </w:r>
    </w:p>
    <w:p w14:paraId="29C3CD53" w14:textId="77777777" w:rsidR="00C51E66" w:rsidRDefault="00C51E66" w:rsidP="009B6A01"/>
    <w:p w14:paraId="08317919" w14:textId="7B4E6E3B" w:rsidR="009B6A01" w:rsidRPr="00C51E66" w:rsidRDefault="009B6A01" w:rsidP="00C51E66">
      <w:pPr>
        <w:pStyle w:val="ListNumber"/>
        <w:numPr>
          <w:ilvl w:val="0"/>
          <w:numId w:val="18"/>
        </w:numPr>
      </w:pPr>
      <w:r w:rsidRPr="00C51E66">
        <w:t xml:space="preserve">Open a new browser tab and navigate to the </w:t>
      </w:r>
      <w:hyperlink r:id="rId26" w:history="1">
        <w:r w:rsidRPr="00C51E66">
          <w:rPr>
            <w:rStyle w:val="Hyperlink"/>
          </w:rPr>
          <w:t>NCBI BLAST home page</w:t>
        </w:r>
      </w:hyperlink>
      <w:r w:rsidR="00C51E66" w:rsidRPr="00C51E66">
        <w:t xml:space="preserve">. </w:t>
      </w:r>
      <w:r w:rsidRPr="00C51E66">
        <w:t>Click on the “Nucleotide BLAST” image under the “Web BLAST” section.</w:t>
      </w:r>
    </w:p>
    <w:p w14:paraId="6CFF5D97" w14:textId="77777777" w:rsidR="009B6A01" w:rsidRPr="00C51E66" w:rsidRDefault="009B6A01" w:rsidP="00C51E66">
      <w:pPr>
        <w:pStyle w:val="ListNumber"/>
      </w:pPr>
      <w:r w:rsidRPr="00C51E66">
        <w:t>Check the box “Align two or more sequences”. An “Enter Subject Sequence” text box will appear.</w:t>
      </w:r>
    </w:p>
    <w:p w14:paraId="1BB65BD3" w14:textId="76843D84" w:rsidR="009B6A01" w:rsidRPr="00C51E66" w:rsidRDefault="009B6A01" w:rsidP="00C51E66">
      <w:pPr>
        <w:pStyle w:val="ListNumber"/>
      </w:pPr>
      <w:r w:rsidRPr="00C51E66">
        <w:t xml:space="preserve">Open a new browser tab and navigate to the </w:t>
      </w:r>
      <w:hyperlink r:id="rId27" w:history="1">
        <w:r w:rsidRPr="00C51E66">
          <w:rPr>
            <w:rStyle w:val="Hyperlink"/>
          </w:rPr>
          <w:t>Gene Record Finder</w:t>
        </w:r>
      </w:hyperlink>
      <w:r w:rsidRPr="00C51E66">
        <w:t xml:space="preserve"> on the GEP website</w:t>
      </w:r>
      <w:r w:rsidR="00C51E66">
        <w:t xml:space="preserve">. </w:t>
      </w:r>
      <w:r w:rsidRPr="00C51E66">
        <w:t>Enter “</w:t>
      </w:r>
      <w:r w:rsidRPr="00C51E66">
        <w:rPr>
          <w:b/>
          <w:bCs/>
        </w:rPr>
        <w:t>CG46466</w:t>
      </w:r>
      <w:r w:rsidRPr="00C51E66">
        <w:t xml:space="preserve">” into the search term box and click </w:t>
      </w:r>
      <w:r w:rsidR="00C51E66">
        <w:t xml:space="preserve">on </w:t>
      </w:r>
      <w:r w:rsidRPr="00C51E66">
        <w:t>“Find Record</w:t>
      </w:r>
      <w:r w:rsidR="00C51E66">
        <w:t>.</w:t>
      </w:r>
      <w:r w:rsidRPr="00C51E66">
        <w:t>”</w:t>
      </w:r>
    </w:p>
    <w:p w14:paraId="3DED6BC5" w14:textId="20DBA66D" w:rsidR="009B6A01" w:rsidRPr="00C51E66" w:rsidRDefault="009B6A01" w:rsidP="00C51E66">
      <w:pPr>
        <w:pStyle w:val="ListNumber"/>
      </w:pPr>
      <w:r w:rsidRPr="00C51E66">
        <w:t xml:space="preserve">Scroll down and click on the “Transcript Details” tab. By looking at the Exon Usage Map, we can see that the first transcribed exon of the B isoform of </w:t>
      </w:r>
      <w:r w:rsidRPr="00C51E66">
        <w:rPr>
          <w:i/>
          <w:iCs/>
        </w:rPr>
        <w:t>CG46466</w:t>
      </w:r>
      <w:r w:rsidRPr="00C51E66">
        <w:t xml:space="preserve"> is exon 1. Scroll down to the exon table and click on the first row (FlyBase ID = 2). A window will open that contains the sequence of exon 1.</w:t>
      </w:r>
    </w:p>
    <w:p w14:paraId="584C2E4B" w14:textId="00EC593B" w:rsidR="009B6A01" w:rsidRPr="00C51E66" w:rsidRDefault="009B6A01" w:rsidP="00C51E66">
      <w:pPr>
        <w:pStyle w:val="ListNumber"/>
      </w:pPr>
      <w:r w:rsidRPr="00C51E66">
        <w:t xml:space="preserve">Copy and paste the exon 1 sequence for </w:t>
      </w:r>
      <w:r w:rsidRPr="00C51E66">
        <w:rPr>
          <w:i/>
          <w:iCs/>
        </w:rPr>
        <w:t>D. melanogaster</w:t>
      </w:r>
      <w:r w:rsidRPr="00C51E66">
        <w:t xml:space="preserve"> CG46466-RB into the “Enter Query Sequence” text box</w:t>
      </w:r>
      <w:r w:rsidR="00C51E66">
        <w:t xml:space="preserve"> in </w:t>
      </w:r>
      <w:r w:rsidR="007E6345" w:rsidRPr="007E6345">
        <w:rPr>
          <w:iCs/>
        </w:rPr>
        <w:t>BLAST</w:t>
      </w:r>
      <w:r w:rsidR="00C51E66">
        <w:t>.</w:t>
      </w:r>
    </w:p>
    <w:p w14:paraId="38CDEC98" w14:textId="504EEF9E" w:rsidR="00C51E66" w:rsidRDefault="009B6A01" w:rsidP="00C51E66">
      <w:pPr>
        <w:pStyle w:val="ListNumber"/>
      </w:pPr>
      <w:r w:rsidRPr="00C51E66">
        <w:t xml:space="preserve">The </w:t>
      </w:r>
      <w:r w:rsidRPr="00C51E66">
        <w:rPr>
          <w:i/>
          <w:iCs/>
        </w:rPr>
        <w:t>CG46466</w:t>
      </w:r>
      <w:r w:rsidRPr="00C51E66">
        <w:t xml:space="preserve"> gene is encoded on the F element in </w:t>
      </w:r>
      <w:r w:rsidRPr="00C51E66">
        <w:rPr>
          <w:i/>
          <w:iCs/>
        </w:rPr>
        <w:t>D. biarmipes</w:t>
      </w:r>
      <w:r w:rsidRPr="00C51E66">
        <w:t xml:space="preserve"> so to navigate to this sequence, simply type “</w:t>
      </w:r>
      <w:r w:rsidRPr="00C51E66">
        <w:rPr>
          <w:b/>
          <w:bCs/>
        </w:rPr>
        <w:t>contig38</w:t>
      </w:r>
      <w:r w:rsidRPr="00C51E66">
        <w:t>” into the “</w:t>
      </w:r>
      <w:r w:rsidR="00A5038C">
        <w:t>chromosome range, or search terms</w:t>
      </w:r>
      <w:r w:rsidRPr="00C51E66">
        <w:t xml:space="preserve">” text box </w:t>
      </w:r>
      <w:r w:rsidR="00C51E66">
        <w:t xml:space="preserve">in the GEP UCSC Genome Browser </w:t>
      </w:r>
      <w:r w:rsidRPr="00C51E66">
        <w:t>and click</w:t>
      </w:r>
      <w:r w:rsidR="00C51E66">
        <w:t xml:space="preserve"> on</w:t>
      </w:r>
      <w:r w:rsidRPr="00C51E66">
        <w:t xml:space="preserve"> the “go” button. </w:t>
      </w:r>
    </w:p>
    <w:p w14:paraId="7D98E941" w14:textId="45E4AFA1" w:rsidR="009B6A01" w:rsidRPr="00C51E66" w:rsidRDefault="009B6A01" w:rsidP="00C51E66">
      <w:pPr>
        <w:pStyle w:val="ListBullet"/>
      </w:pPr>
      <w:r w:rsidRPr="00C51E66">
        <w:t xml:space="preserve">Alternatively, if you do not have the </w:t>
      </w:r>
      <w:r w:rsidR="00C51E66">
        <w:t xml:space="preserve">GEP </w:t>
      </w:r>
      <w:r w:rsidRPr="00C51E66">
        <w:t xml:space="preserve">UCSC Genome Browser </w:t>
      </w:r>
      <w:r w:rsidR="00C51E66">
        <w:t xml:space="preserve">still </w:t>
      </w:r>
      <w:r w:rsidRPr="00C51E66">
        <w:t xml:space="preserve">open from </w:t>
      </w:r>
      <w:r w:rsidR="00C51E66">
        <w:t xml:space="preserve">the </w:t>
      </w:r>
      <w:r w:rsidRPr="00C51E66">
        <w:t xml:space="preserve">previous exercise, direct your browser to the GEP UCSC Browser </w:t>
      </w:r>
      <w:r w:rsidR="003361DF">
        <w:t>G</w:t>
      </w:r>
      <w:r w:rsidRPr="00C51E66">
        <w:t xml:space="preserve">ateway page as described above. Click on </w:t>
      </w:r>
      <w:r w:rsidR="00C51E66">
        <w:t>“</w:t>
      </w:r>
      <w:r w:rsidRPr="00C51E66">
        <w:t>D. biarmipes</w:t>
      </w:r>
      <w:r w:rsidR="00C51E66">
        <w:t>”</w:t>
      </w:r>
      <w:r w:rsidRPr="00C51E66">
        <w:t xml:space="preserve"> in the list of </w:t>
      </w:r>
      <w:bookmarkStart w:id="37" w:name="OLE_LINK19"/>
      <w:bookmarkStart w:id="38" w:name="OLE_LINK20"/>
      <w:r w:rsidRPr="00C51E66">
        <w:t>organisms</w:t>
      </w:r>
      <w:bookmarkEnd w:id="37"/>
      <w:bookmarkEnd w:id="38"/>
      <w:r w:rsidRPr="00C51E66">
        <w:t>, select “Aug. 2013 (GEP/Dot)” under the “D. biarmipes Assembly” then type “</w:t>
      </w:r>
      <w:r w:rsidRPr="00C51E66">
        <w:rPr>
          <w:b/>
          <w:bCs/>
        </w:rPr>
        <w:t>contig38</w:t>
      </w:r>
      <w:r w:rsidRPr="00C51E66">
        <w:t xml:space="preserve">” into the </w:t>
      </w:r>
      <w:r w:rsidR="0094239D">
        <w:t>“</w:t>
      </w:r>
      <w:r w:rsidR="008554B6">
        <w:t>P</w:t>
      </w:r>
      <w:r w:rsidRPr="00C51E66">
        <w:t>osition/</w:t>
      </w:r>
      <w:r w:rsidR="008554B6">
        <w:t>S</w:t>
      </w:r>
      <w:r w:rsidRPr="00C51E66">
        <w:t xml:space="preserve">earch </w:t>
      </w:r>
      <w:r w:rsidR="008554B6">
        <w:t>T</w:t>
      </w:r>
      <w:r w:rsidRPr="00C51E66">
        <w:t>erm</w:t>
      </w:r>
      <w:r w:rsidR="0094239D">
        <w:t>”</w:t>
      </w:r>
      <w:r w:rsidRPr="00C51E66">
        <w:t xml:space="preserve"> </w:t>
      </w:r>
      <w:r w:rsidR="0094239D">
        <w:t>field</w:t>
      </w:r>
      <w:r w:rsidRPr="00C51E66">
        <w:t xml:space="preserve"> and click </w:t>
      </w:r>
      <w:r w:rsidR="00C51E66">
        <w:t xml:space="preserve">on </w:t>
      </w:r>
      <w:r w:rsidRPr="00C51E66">
        <w:t>the “G</w:t>
      </w:r>
      <w:r w:rsidR="002077A8">
        <w:t>O</w:t>
      </w:r>
      <w:r w:rsidRPr="00C51E66">
        <w:t>” button.</w:t>
      </w:r>
    </w:p>
    <w:p w14:paraId="6E396609" w14:textId="43F6719C" w:rsidR="009B6A01" w:rsidRPr="00C51E66" w:rsidRDefault="009B6A01" w:rsidP="00C51E66">
      <w:pPr>
        <w:pStyle w:val="ListNumber"/>
      </w:pPr>
      <w:r w:rsidRPr="00C51E66">
        <w:t xml:space="preserve">Retrieve the DNA sequence of this contig by clicking </w:t>
      </w:r>
      <w:r w:rsidR="00C51E66">
        <w:t xml:space="preserve">on </w:t>
      </w:r>
      <w:r w:rsidRPr="00C51E66">
        <w:t xml:space="preserve">“View” in the navigation bar at the top of the </w:t>
      </w:r>
      <w:r w:rsidR="00C51E66">
        <w:t xml:space="preserve">GEP UCSC Genome Browser </w:t>
      </w:r>
      <w:r w:rsidRPr="00C51E66">
        <w:t>page and then clicking on “DNA”. Copy the entire sequence and paste it into the “Enter Subject Sequence” text box</w:t>
      </w:r>
      <w:r w:rsidR="00C51E66">
        <w:t xml:space="preserve"> in </w:t>
      </w:r>
      <w:r w:rsidR="007E6345" w:rsidRPr="007E6345">
        <w:rPr>
          <w:iCs/>
        </w:rPr>
        <w:t>BLAST</w:t>
      </w:r>
      <w:r w:rsidRPr="00C51E66">
        <w:t>.</w:t>
      </w:r>
    </w:p>
    <w:p w14:paraId="2B0C5830" w14:textId="743FE6D2" w:rsidR="009B6A01" w:rsidRPr="00C51E66" w:rsidRDefault="009B6A01" w:rsidP="00C51E66">
      <w:pPr>
        <w:pStyle w:val="ListNumber"/>
      </w:pPr>
      <w:r w:rsidRPr="00C51E66">
        <w:t xml:space="preserve">Reconfigure the </w:t>
      </w:r>
      <w:r w:rsidR="007E6345" w:rsidRPr="007E6345">
        <w:rPr>
          <w:iCs/>
        </w:rPr>
        <w:t>BLAST</w:t>
      </w:r>
      <w:r w:rsidRPr="00C51E66">
        <w:t xml:space="preserve"> settings as follows:</w:t>
      </w:r>
    </w:p>
    <w:p w14:paraId="139FF917" w14:textId="3FE70D4D" w:rsidR="009B6A01" w:rsidRPr="00CD1445" w:rsidRDefault="009B6A01" w:rsidP="00C51E66">
      <w:pPr>
        <w:pStyle w:val="ListBullet"/>
      </w:pPr>
      <w:r>
        <w:t xml:space="preserve">Program Selection: </w:t>
      </w:r>
      <w:r w:rsidRPr="00CD1445">
        <w:t>Somewhat similar sequences (</w:t>
      </w:r>
      <w:r w:rsidR="00C51E66">
        <w:rPr>
          <w:i/>
        </w:rPr>
        <w:t>blastn</w:t>
      </w:r>
      <w:r w:rsidRPr="00CD1445">
        <w:t>)</w:t>
      </w:r>
    </w:p>
    <w:p w14:paraId="7B239E0D" w14:textId="77777777" w:rsidR="009B6A01" w:rsidRDefault="009B6A01" w:rsidP="00C51E66">
      <w:pPr>
        <w:pStyle w:val="ListBullet"/>
      </w:pPr>
      <w:r w:rsidRPr="00CD1445">
        <w:t>Under Algorithm parameters:</w:t>
      </w:r>
    </w:p>
    <w:p w14:paraId="2073497E" w14:textId="77777777" w:rsidR="009B6A01" w:rsidRPr="00C51E66" w:rsidRDefault="009B6A01" w:rsidP="00C51E66">
      <w:pPr>
        <w:pStyle w:val="Sub-bullet"/>
      </w:pPr>
      <w:r w:rsidRPr="00C51E66">
        <w:t>Expect threshold = 10</w:t>
      </w:r>
    </w:p>
    <w:p w14:paraId="01D7287D" w14:textId="77777777" w:rsidR="009B6A01" w:rsidRPr="00C51E66" w:rsidRDefault="009B6A01" w:rsidP="00C51E66">
      <w:pPr>
        <w:pStyle w:val="Sub-bullet"/>
      </w:pPr>
      <w:r w:rsidRPr="00C51E66">
        <w:t>Word size = 7</w:t>
      </w:r>
    </w:p>
    <w:p w14:paraId="1F809082" w14:textId="5EE115CF" w:rsidR="009B6A01" w:rsidRPr="00C51E66" w:rsidRDefault="009B6A01" w:rsidP="00C51E66">
      <w:pPr>
        <w:pStyle w:val="Sub-bullet"/>
      </w:pPr>
      <w:r w:rsidRPr="00C51E66">
        <w:t>Match/Mismatch Scores = 1,-1</w:t>
      </w:r>
      <w:r w:rsidR="00A75DB5">
        <w:t>;</w:t>
      </w:r>
      <w:r w:rsidRPr="00C51E66">
        <w:t xml:space="preserve"> Gap Costs = Existence:2 Extension:1</w:t>
      </w:r>
    </w:p>
    <w:p w14:paraId="22349209" w14:textId="77777777" w:rsidR="009B6A01" w:rsidRPr="00C51E66" w:rsidRDefault="009B6A01" w:rsidP="00C51E66">
      <w:pPr>
        <w:pStyle w:val="Sub-bullet"/>
      </w:pPr>
      <w:r w:rsidRPr="00C51E66">
        <w:t>Filter = Uncheck Low complexity regions</w:t>
      </w:r>
    </w:p>
    <w:p w14:paraId="55D32FB2" w14:textId="360DBAB9" w:rsidR="009B6A01" w:rsidRDefault="009B6A01" w:rsidP="00C51E66">
      <w:pPr>
        <w:pStyle w:val="ListNumber"/>
      </w:pPr>
      <w:r>
        <w:t>Check “</w:t>
      </w:r>
      <w:r w:rsidRPr="00CD1445">
        <w:t>Show results in a new window</w:t>
      </w:r>
      <w:r>
        <w:t xml:space="preserve">” and click </w:t>
      </w:r>
      <w:r w:rsidR="00C51E66">
        <w:t xml:space="preserve">on </w:t>
      </w:r>
      <w:r>
        <w:t>“</w:t>
      </w:r>
      <w:r w:rsidRPr="00CD1445">
        <w:t>BLAST</w:t>
      </w:r>
      <w:r w:rsidR="00C51E66">
        <w:t>.</w:t>
      </w:r>
      <w:r>
        <w:t>”</w:t>
      </w:r>
    </w:p>
    <w:p w14:paraId="3639025A" w14:textId="490388F3" w:rsidR="009B6A01" w:rsidRDefault="009B6A01" w:rsidP="009B6A01">
      <w:pPr>
        <w:pStyle w:val="ListParagraph"/>
        <w:ind w:left="1260"/>
        <w:jc w:val="both"/>
      </w:pPr>
    </w:p>
    <w:p w14:paraId="0F69BA67" w14:textId="6B017819" w:rsidR="009B6A01" w:rsidRDefault="009B6A01" w:rsidP="00C51E66">
      <w:pPr>
        <w:spacing w:after="60"/>
        <w:ind w:left="360"/>
        <w:rPr>
          <w:b/>
        </w:rPr>
      </w:pPr>
      <w:bookmarkStart w:id="39" w:name="_Hlk520407650"/>
      <w:r>
        <w:rPr>
          <w:b/>
        </w:rPr>
        <w:t xml:space="preserve">Q12. </w:t>
      </w:r>
      <w:bookmarkStart w:id="40" w:name="_Hlk49713847"/>
      <w:r>
        <w:rPr>
          <w:b/>
        </w:rPr>
        <w:t xml:space="preserve">Was </w:t>
      </w:r>
      <w:r w:rsidR="00C51E66">
        <w:rPr>
          <w:b/>
          <w:i/>
        </w:rPr>
        <w:t>blastn</w:t>
      </w:r>
      <w:r>
        <w:rPr>
          <w:b/>
        </w:rPr>
        <w:t xml:space="preserve"> able to locate the CG46466</w:t>
      </w:r>
      <w:r w:rsidRPr="00F6006E">
        <w:rPr>
          <w:b/>
        </w:rPr>
        <w:t>-R</w:t>
      </w:r>
      <w:r>
        <w:rPr>
          <w:b/>
        </w:rPr>
        <w:t xml:space="preserve">B exon 1 in the </w:t>
      </w:r>
      <w:r w:rsidRPr="005350BA">
        <w:rPr>
          <w:b/>
          <w:i/>
        </w:rPr>
        <w:t>D. biarmipes</w:t>
      </w:r>
      <w:r>
        <w:rPr>
          <w:b/>
        </w:rPr>
        <w:t xml:space="preserve"> contig38 project sequence? Explain the evidence you used to make this determination</w:t>
      </w:r>
      <w:bookmarkEnd w:id="40"/>
      <w:r>
        <w:rPr>
          <w:b/>
        </w:rPr>
        <w:t>.</w:t>
      </w:r>
    </w:p>
    <w:p w14:paraId="326942E8" w14:textId="087A6C23" w:rsidR="000A1323" w:rsidRDefault="000A1323" w:rsidP="00C51E66">
      <w:pPr>
        <w:spacing w:after="60"/>
        <w:ind w:left="360"/>
        <w:rPr>
          <w:b/>
        </w:rPr>
      </w:pPr>
    </w:p>
    <w:p w14:paraId="5B932067" w14:textId="1BACC540" w:rsidR="000A1323" w:rsidRDefault="000A1323" w:rsidP="00C51E66">
      <w:pPr>
        <w:spacing w:after="60"/>
        <w:ind w:left="360"/>
        <w:rPr>
          <w:b/>
        </w:rPr>
      </w:pPr>
    </w:p>
    <w:p w14:paraId="4E17EFCE" w14:textId="48D191A0" w:rsidR="00BE527D" w:rsidRDefault="00BE527D">
      <w:pPr>
        <w:rPr>
          <w:b/>
        </w:rPr>
      </w:pPr>
      <w:r>
        <w:rPr>
          <w:b/>
        </w:rPr>
        <w:br w:type="page"/>
      </w:r>
    </w:p>
    <w:bookmarkEnd w:id="39"/>
    <w:p w14:paraId="27A9A706" w14:textId="52894970" w:rsidR="009B6A01" w:rsidRPr="001F3F08" w:rsidRDefault="000A1323" w:rsidP="009B6A01">
      <w:pPr>
        <w:pStyle w:val="ListParagraph"/>
        <w:ind w:left="1260"/>
        <w:jc w:val="both"/>
      </w:pPr>
      <w:r>
        <w:rPr>
          <w:noProof/>
        </w:rPr>
        <w:lastRenderedPageBreak/>
        <mc:AlternateContent>
          <mc:Choice Requires="wps">
            <w:drawing>
              <wp:anchor distT="0" distB="0" distL="114300" distR="114300" simplePos="0" relativeHeight="251728896" behindDoc="0" locked="0" layoutInCell="1" allowOverlap="1" wp14:anchorId="2C12969D" wp14:editId="77D339E2">
                <wp:simplePos x="0" y="0"/>
                <wp:positionH relativeFrom="margin">
                  <wp:align>center</wp:align>
                </wp:positionH>
                <wp:positionV relativeFrom="paragraph">
                  <wp:posOffset>164155</wp:posOffset>
                </wp:positionV>
                <wp:extent cx="6096000" cy="1143000"/>
                <wp:effectExtent l="0" t="0" r="12700" b="12700"/>
                <wp:wrapNone/>
                <wp:docPr id="70" name="Rectangle: Rounded Corners 70"/>
                <wp:cNvGraphicFramePr/>
                <a:graphic xmlns:a="http://schemas.openxmlformats.org/drawingml/2006/main">
                  <a:graphicData uri="http://schemas.microsoft.com/office/word/2010/wordprocessingShape">
                    <wps:wsp>
                      <wps:cNvSpPr/>
                      <wps:spPr>
                        <a:xfrm>
                          <a:off x="0" y="0"/>
                          <a:ext cx="6096000" cy="1143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37753A3" w14:textId="19DFFE84" w:rsidR="009B6A01" w:rsidRPr="00E75176" w:rsidRDefault="009B6A01" w:rsidP="009B6A01">
                            <w:r w:rsidRPr="002C60DB">
                              <w:rPr>
                                <w:b/>
                              </w:rPr>
                              <w:t xml:space="preserve">!!SPOILER ALERT!! </w:t>
                            </w:r>
                            <w:r>
                              <w:t>So (as you might have guessed, because otherwise why would we be doing this particular gene!),</w:t>
                            </w:r>
                            <w:r w:rsidRPr="00AA1BBD">
                              <w:t xml:space="preserve"> </w:t>
                            </w:r>
                            <w:r>
                              <w:t xml:space="preserve">because </w:t>
                            </w:r>
                            <w:r w:rsidR="00C51E66">
                              <w:rPr>
                                <w:i/>
                                <w:iCs/>
                              </w:rPr>
                              <w:t>blastn</w:t>
                            </w:r>
                            <w:r>
                              <w:t xml:space="preserve"> fails to localize the 1</w:t>
                            </w:r>
                            <w:r w:rsidRPr="002C60DB">
                              <w:rPr>
                                <w:vertAlign w:val="superscript"/>
                              </w:rPr>
                              <w:t>st</w:t>
                            </w:r>
                            <w:r>
                              <w:t xml:space="preserve"> transcribed </w:t>
                            </w:r>
                            <w:r w:rsidRPr="002C60DB">
                              <w:rPr>
                                <w:i/>
                              </w:rPr>
                              <w:t>D. melanogaster</w:t>
                            </w:r>
                            <w:r>
                              <w:t xml:space="preserve"> exon for the </w:t>
                            </w:r>
                            <w:r w:rsidRPr="006C5E27">
                              <w:t>B</w:t>
                            </w:r>
                            <w:r>
                              <w:t xml:space="preserve"> isoform of the </w:t>
                            </w:r>
                            <w:r>
                              <w:rPr>
                                <w:i/>
                              </w:rPr>
                              <w:t>CG46466</w:t>
                            </w:r>
                            <w:r>
                              <w:t xml:space="preserve"> gene in the </w:t>
                            </w:r>
                            <w:r w:rsidRPr="002C60DB">
                              <w:rPr>
                                <w:i/>
                              </w:rPr>
                              <w:t>D. biarmipes</w:t>
                            </w:r>
                            <w:r>
                              <w:t xml:space="preserve"> contig38 project </w:t>
                            </w:r>
                            <w:r w:rsidRPr="00E91340">
                              <w:t>sequence (</w:t>
                            </w:r>
                            <w:r w:rsidRPr="00E91340">
                              <w:fldChar w:fldCharType="begin"/>
                            </w:r>
                            <w:r w:rsidRPr="00E91340">
                              <w:instrText xml:space="preserve"> REF _Ref30003843 \h  \* MERGEFORMAT </w:instrText>
                            </w:r>
                            <w:r w:rsidRPr="00E91340">
                              <w:fldChar w:fldCharType="separate"/>
                            </w:r>
                            <w:r w:rsidRPr="00E91340">
                              <w:t xml:space="preserve">Figure </w:t>
                            </w:r>
                            <w:r w:rsidRPr="00E91340">
                              <w:rPr>
                                <w:noProof/>
                              </w:rPr>
                              <w:t>11</w:t>
                            </w:r>
                            <w:r w:rsidRPr="00E91340">
                              <w:fldChar w:fldCharType="end"/>
                            </w:r>
                            <w:r w:rsidRPr="00E91340">
                              <w:t>) we</w:t>
                            </w:r>
                            <w:r>
                              <w:t xml:space="preserve"> will have to use other pieces of evidence to determine a TSS search region for this gene.</w:t>
                            </w:r>
                            <w:r w:rsidRPr="00F35722">
                              <w:t xml:space="preserve"> </w:t>
                            </w:r>
                            <w:r w:rsidRPr="002C60DB">
                              <w:rPr>
                                <w:b/>
                              </w:rPr>
                              <w:t>!!SPOILER ALERT!!</w:t>
                            </w:r>
                          </w:p>
                          <w:p w14:paraId="63D0466A" w14:textId="77777777" w:rsidR="009B6A01" w:rsidRDefault="009B6A01" w:rsidP="009B6A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12969D" id="Rectangle: Rounded Corners 70" o:spid="_x0000_s1026" style="position:absolute;left:0;text-align:left;margin-left:0;margin-top:12.95pt;width:480pt;height:90pt;z-index:251728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" fillcolor="white [3201]" strokecolor="black [3200]" strokeweight="1pt">
                <v:stroke joinstyle="miter"/>
                <v:textbox>
                  <w:txbxContent>
                    <w:p w14:paraId="137753A3" w14:textId="19DFFE84" w:rsidR="009B6A01" w:rsidRPr="00E75176" w:rsidRDefault="009B6A01" w:rsidP="009B6A01">
                      <w:r w:rsidRPr="002C60DB">
                        <w:rPr>
                          <w:b/>
                        </w:rPr>
                        <w:t xml:space="preserve">!!SPOILER ALERT!! </w:t>
                      </w:r>
                      <w:r>
                        <w:t>So (as you might have guessed, because otherwise why would we be doing this particular gene!),</w:t>
                      </w:r>
                      <w:r w:rsidRPr="00AA1BBD">
                        <w:t xml:space="preserve"> </w:t>
                      </w:r>
                      <w:r>
                        <w:t xml:space="preserve">because </w:t>
                      </w:r>
                      <w:r w:rsidR="00C51E66">
                        <w:rPr>
                          <w:i/>
                          <w:iCs/>
                        </w:rPr>
                        <w:t>blastn</w:t>
                      </w:r>
                      <w:r>
                        <w:t xml:space="preserve"> fails to localize the 1</w:t>
                      </w:r>
                      <w:r w:rsidRPr="002C60DB">
                        <w:rPr>
                          <w:vertAlign w:val="superscript"/>
                        </w:rPr>
                        <w:t>st</w:t>
                      </w:r>
                      <w:r>
                        <w:t xml:space="preserve"> transcribed </w:t>
                      </w:r>
                      <w:r w:rsidRPr="002C60DB">
                        <w:rPr>
                          <w:i/>
                        </w:rPr>
                        <w:t>D. melanogaster</w:t>
                      </w:r>
                      <w:r>
                        <w:t xml:space="preserve"> exon for the </w:t>
                      </w:r>
                      <w:r w:rsidRPr="006C5E27">
                        <w:t>B</w:t>
                      </w:r>
                      <w:r>
                        <w:t xml:space="preserve"> isoform of the </w:t>
                      </w:r>
                      <w:r>
                        <w:rPr>
                          <w:i/>
                        </w:rPr>
                        <w:t>CG46466</w:t>
                      </w:r>
                      <w:r>
                        <w:t xml:space="preserve"> gene in the </w:t>
                      </w:r>
                      <w:r w:rsidRPr="002C60DB">
                        <w:rPr>
                          <w:i/>
                        </w:rPr>
                        <w:t>D. biarmipes</w:t>
                      </w:r>
                      <w:r>
                        <w:t xml:space="preserve"> contig38 project </w:t>
                      </w:r>
                      <w:r w:rsidRPr="00E91340">
                        <w:t>sequence (</w:t>
                      </w:r>
                      <w:r w:rsidRPr="00E91340">
                        <w:fldChar w:fldCharType="begin"/>
                      </w:r>
                      <w:r w:rsidRPr="00E91340">
                        <w:instrText xml:space="preserve"> REF _Ref30003843 \h  \* MERGEFORMAT </w:instrText>
                      </w:r>
                      <w:r w:rsidRPr="00E91340">
                        <w:fldChar w:fldCharType="separate"/>
                      </w:r>
                      <w:r w:rsidRPr="00E91340">
                        <w:t xml:space="preserve">Figure </w:t>
                      </w:r>
                      <w:r w:rsidRPr="00E91340">
                        <w:rPr>
                          <w:noProof/>
                        </w:rPr>
                        <w:t>11</w:t>
                      </w:r>
                      <w:r w:rsidRPr="00E91340">
                        <w:fldChar w:fldCharType="end"/>
                      </w:r>
                      <w:r w:rsidRPr="00E91340">
                        <w:t>) we</w:t>
                      </w:r>
                      <w:r>
                        <w:t xml:space="preserve"> will have to use other pieces of evidence to determine a TSS search region for this gene.</w:t>
                      </w:r>
                      <w:r w:rsidRPr="00F35722">
                        <w:t xml:space="preserve"> </w:t>
                      </w:r>
                      <w:r w:rsidRPr="002C60DB">
                        <w:rPr>
                          <w:b/>
                        </w:rPr>
                        <w:t>!!SPOILER ALERT!!</w:t>
                      </w:r>
                    </w:p>
                    <w:p w14:paraId="63D0466A" w14:textId="77777777" w:rsidR="009B6A01" w:rsidRDefault="009B6A01" w:rsidP="009B6A01">
                      <w:pPr>
                        <w:jc w:val="center"/>
                      </w:pPr>
                    </w:p>
                  </w:txbxContent>
                </v:textbox>
                <w10:wrap anchorx="margin"/>
              </v:roundrect>
            </w:pict>
          </mc:Fallback>
        </mc:AlternateContent>
      </w:r>
    </w:p>
    <w:p w14:paraId="2F967DFE" w14:textId="7D607807" w:rsidR="009B6A01" w:rsidRDefault="009B6A01" w:rsidP="009B6A01"/>
    <w:p w14:paraId="78E99827" w14:textId="4FC20BBC" w:rsidR="000A1323" w:rsidRDefault="000A1323" w:rsidP="009B6A01"/>
    <w:p w14:paraId="6248FD1E" w14:textId="25234F3A" w:rsidR="000A1323" w:rsidRDefault="000A1323" w:rsidP="009B6A01"/>
    <w:p w14:paraId="56A32A0D" w14:textId="4C912796" w:rsidR="000A1323" w:rsidRDefault="000A1323" w:rsidP="009B6A01"/>
    <w:p w14:paraId="77A890C9" w14:textId="18C7736C" w:rsidR="000A1323" w:rsidRDefault="000A1323" w:rsidP="009B6A01"/>
    <w:p w14:paraId="36A3A836" w14:textId="3F78FF60" w:rsidR="000A1323" w:rsidRDefault="000A1323" w:rsidP="009B6A01"/>
    <w:p w14:paraId="1FE9E4F6" w14:textId="77777777" w:rsidR="000A1323" w:rsidRPr="009B6A01" w:rsidRDefault="000A1323" w:rsidP="009B6A01"/>
    <w:p w14:paraId="78EF219B" w14:textId="432BDAEE" w:rsidR="009B6A01" w:rsidRDefault="009B6A01" w:rsidP="000A1323">
      <w:pPr>
        <w:jc w:val="center"/>
      </w:pPr>
      <w:r>
        <w:rPr>
          <w:noProof/>
        </w:rPr>
        <w:drawing>
          <wp:inline distT="0" distB="0" distL="0" distR="0" wp14:anchorId="746D6D90" wp14:editId="3C0650FD">
            <wp:extent cx="5502562" cy="194028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rcRect t="702" b="702"/>
                    <a:stretch>
                      <a:fillRect/>
                    </a:stretch>
                  </pic:blipFill>
                  <pic:spPr bwMode="auto">
                    <a:xfrm>
                      <a:off x="0" y="0"/>
                      <a:ext cx="5502562" cy="1940281"/>
                    </a:xfrm>
                    <a:prstGeom prst="rect">
                      <a:avLst/>
                    </a:prstGeom>
                    <a:ln>
                      <a:noFill/>
                    </a:ln>
                    <a:extLst>
                      <a:ext uri="{53640926-AAD7-44D8-BBD7-CCE9431645EC}">
                        <a14:shadowObscured xmlns:a14="http://schemas.microsoft.com/office/drawing/2010/main"/>
                      </a:ext>
                    </a:extLst>
                  </pic:spPr>
                </pic:pic>
              </a:graphicData>
            </a:graphic>
          </wp:inline>
        </w:drawing>
      </w:r>
    </w:p>
    <w:p w14:paraId="772878B9" w14:textId="26C280D7" w:rsidR="009B6A01" w:rsidRPr="003B7869" w:rsidRDefault="009B6A01" w:rsidP="009B6A01">
      <w:pPr>
        <w:pStyle w:val="FigureLegend"/>
      </w:pPr>
      <w:bookmarkStart w:id="41" w:name="_Ref30003843"/>
      <w:r w:rsidRPr="006911F2">
        <w:t xml:space="preserve">Figure </w:t>
      </w:r>
      <w:fldSimple w:instr=" SEQ Figure \* ARABIC ">
        <w:r w:rsidR="00AA403D">
          <w:rPr>
            <w:noProof/>
          </w:rPr>
          <w:t>11</w:t>
        </w:r>
      </w:fldSimple>
      <w:bookmarkEnd w:id="41"/>
      <w:r>
        <w:rPr>
          <w:noProof/>
        </w:rPr>
        <w:t>.</w:t>
      </w:r>
      <w:r w:rsidRPr="006911F2">
        <w:t xml:space="preserve"> T</w:t>
      </w:r>
      <w:r w:rsidRPr="006E4042">
        <w:t xml:space="preserve">he top </w:t>
      </w:r>
      <w:r w:rsidR="000A1323">
        <w:rPr>
          <w:i/>
        </w:rPr>
        <w:t>blastn</w:t>
      </w:r>
      <w:r w:rsidRPr="006E4042">
        <w:t xml:space="preserve"> alignment result between </w:t>
      </w:r>
      <w:r w:rsidRPr="006E4042">
        <w:rPr>
          <w:i/>
        </w:rPr>
        <w:t>D. melanogaster</w:t>
      </w:r>
      <w:r w:rsidRPr="006E4042">
        <w:t xml:space="preserve"> </w:t>
      </w:r>
      <w:r>
        <w:t>CG46466</w:t>
      </w:r>
      <w:r w:rsidRPr="006E4042">
        <w:t>-R</w:t>
      </w:r>
      <w:r>
        <w:t>B</w:t>
      </w:r>
      <w:r w:rsidRPr="0009013D">
        <w:t xml:space="preserve"> exon 1 </w:t>
      </w:r>
      <w:r>
        <w:t xml:space="preserve">(query) </w:t>
      </w:r>
      <w:r w:rsidRPr="0009013D">
        <w:t xml:space="preserve">and </w:t>
      </w:r>
      <w:bookmarkStart w:id="42" w:name="OLE_LINK21"/>
      <w:bookmarkStart w:id="43" w:name="OLE_LINK22"/>
      <w:r w:rsidRPr="0037623B">
        <w:rPr>
          <w:i/>
        </w:rPr>
        <w:t>D. biarmipes</w:t>
      </w:r>
      <w:r w:rsidRPr="00B47B52">
        <w:t xml:space="preserve"> </w:t>
      </w:r>
      <w:bookmarkEnd w:id="42"/>
      <w:bookmarkEnd w:id="43"/>
      <w:r w:rsidRPr="00B47B52">
        <w:t>contig38</w:t>
      </w:r>
      <w:r>
        <w:t xml:space="preserve"> (subject)</w:t>
      </w:r>
      <w:r w:rsidRPr="00B47B52">
        <w:t>. The red arrows point to evidence that this is a very low-quality alignment.</w:t>
      </w:r>
    </w:p>
    <w:p w14:paraId="047AA6A5" w14:textId="3F106D29" w:rsidR="009B6A01" w:rsidRDefault="009B6A01" w:rsidP="009B6A01"/>
    <w:p w14:paraId="3F805A0A" w14:textId="77777777" w:rsidR="009B6A01" w:rsidRDefault="009B6A01" w:rsidP="00DD5D16">
      <w:pPr>
        <w:pStyle w:val="ListNumber"/>
      </w:pPr>
      <w:r>
        <w:t>If necessary, reconfigure the display of contig38 as follows:</w:t>
      </w:r>
    </w:p>
    <w:p w14:paraId="3A0B130A" w14:textId="77777777" w:rsidR="009B6A01" w:rsidRPr="00DD5D16" w:rsidRDefault="009B6A01" w:rsidP="00DD5D16">
      <w:pPr>
        <w:pStyle w:val="ListBullet"/>
      </w:pPr>
      <w:r w:rsidRPr="00DD5D16">
        <w:t>Click the “reverse” button in the tools below the browser window to display the reverse complement of the contig (if the browser is not already configured this way).</w:t>
      </w:r>
    </w:p>
    <w:p w14:paraId="55E64591" w14:textId="77777777" w:rsidR="009B6A01" w:rsidRPr="00DD5D16" w:rsidRDefault="009B6A01" w:rsidP="00DD5D16">
      <w:pPr>
        <w:pStyle w:val="ListBullet"/>
      </w:pPr>
      <w:r w:rsidRPr="00DD5D16">
        <w:t>Under “Mapping and Sequencing Tracks”</w:t>
      </w:r>
    </w:p>
    <w:p w14:paraId="7E07AAD5" w14:textId="77777777" w:rsidR="009B6A01" w:rsidRPr="00DD5D16" w:rsidRDefault="009B6A01" w:rsidP="00DD5D16">
      <w:pPr>
        <w:pStyle w:val="Sub-bullet"/>
      </w:pPr>
      <w:r w:rsidRPr="00DD5D16">
        <w:t>Base Position: full</w:t>
      </w:r>
    </w:p>
    <w:p w14:paraId="0731A172" w14:textId="77777777" w:rsidR="009B6A01" w:rsidRPr="00DD5D16" w:rsidRDefault="009B6A01" w:rsidP="00DD5D16">
      <w:pPr>
        <w:pStyle w:val="ListBullet"/>
      </w:pPr>
      <w:r w:rsidRPr="00DD5D16">
        <w:t>Under “Genes and Gene Prediction Tracks”</w:t>
      </w:r>
    </w:p>
    <w:p w14:paraId="160B53D4" w14:textId="77777777" w:rsidR="009B6A01" w:rsidRPr="00DD5D16" w:rsidRDefault="009B6A01" w:rsidP="00DD5D16">
      <w:pPr>
        <w:pStyle w:val="Sub-bullet"/>
      </w:pPr>
      <w:r w:rsidRPr="00DD5D16">
        <w:t xml:space="preserve">D. </w:t>
      </w:r>
      <w:proofErr w:type="spellStart"/>
      <w:r w:rsidRPr="00DD5D16">
        <w:t>mel</w:t>
      </w:r>
      <w:proofErr w:type="spellEnd"/>
      <w:r w:rsidRPr="00DD5D16">
        <w:t xml:space="preserve"> proteins: pack</w:t>
      </w:r>
    </w:p>
    <w:p w14:paraId="4B9BB572" w14:textId="77777777" w:rsidR="009B6A01" w:rsidRPr="00DD5D16" w:rsidRDefault="009B6A01" w:rsidP="00DD5D16">
      <w:pPr>
        <w:pStyle w:val="Sub-bullet"/>
      </w:pPr>
      <w:r w:rsidRPr="00DD5D16">
        <w:t xml:space="preserve">D. </w:t>
      </w:r>
      <w:proofErr w:type="spellStart"/>
      <w:r w:rsidRPr="00DD5D16">
        <w:t>mel</w:t>
      </w:r>
      <w:proofErr w:type="spellEnd"/>
      <w:r w:rsidRPr="00DD5D16">
        <w:t xml:space="preserve"> Transcripts: pack</w:t>
      </w:r>
    </w:p>
    <w:p w14:paraId="2F8CB08E" w14:textId="7CC296EC" w:rsidR="009B6A01" w:rsidRPr="00DD5D16" w:rsidRDefault="009B6A01" w:rsidP="00DD5D16">
      <w:pPr>
        <w:pStyle w:val="ListBullet"/>
      </w:pPr>
      <w:r w:rsidRPr="00DD5D16">
        <w:t>Under “RNA Seq Tracks</w:t>
      </w:r>
      <w:r w:rsidR="00DD5D16">
        <w:t>”</w:t>
      </w:r>
    </w:p>
    <w:p w14:paraId="435DFEC5" w14:textId="77777777" w:rsidR="009B6A01" w:rsidRPr="00DD5D16" w:rsidRDefault="009B6A01" w:rsidP="00DD5D16">
      <w:pPr>
        <w:pStyle w:val="Sub-bullet"/>
      </w:pPr>
      <w:r w:rsidRPr="00DD5D16">
        <w:t>RNA-Seq Alignment Summary: show</w:t>
      </w:r>
    </w:p>
    <w:p w14:paraId="0803947A" w14:textId="7524A4C1" w:rsidR="009B6A01" w:rsidRPr="00DD5D16" w:rsidRDefault="009B6A01" w:rsidP="00DD5D16">
      <w:pPr>
        <w:pStyle w:val="Sub-bullet"/>
      </w:pPr>
      <w:r w:rsidRPr="00DD5D16">
        <w:t xml:space="preserve">RNA-Seq </w:t>
      </w:r>
      <w:r w:rsidR="00744084" w:rsidRPr="00744084">
        <w:rPr>
          <w:iCs/>
        </w:rPr>
        <w:t>TopHat</w:t>
      </w:r>
      <w:r w:rsidRPr="00DD5D16">
        <w:t>: pack</w:t>
      </w:r>
    </w:p>
    <w:p w14:paraId="0C63B5AF" w14:textId="77777777" w:rsidR="009B6A01" w:rsidRPr="00DD5D16" w:rsidRDefault="009B6A01" w:rsidP="00DD5D16">
      <w:pPr>
        <w:pStyle w:val="ListBullet"/>
      </w:pPr>
      <w:r w:rsidRPr="00DD5D16">
        <w:t>Under “Expression and Regulation”</w:t>
      </w:r>
    </w:p>
    <w:p w14:paraId="683DB83D" w14:textId="77777777" w:rsidR="009B6A01" w:rsidRPr="00DD5D16" w:rsidRDefault="009B6A01" w:rsidP="00DD5D16">
      <w:pPr>
        <w:pStyle w:val="Sub-bullet"/>
      </w:pPr>
      <w:r w:rsidRPr="00DD5D16">
        <w:t xml:space="preserve">RNA </w:t>
      </w:r>
      <w:proofErr w:type="spellStart"/>
      <w:r w:rsidRPr="00DD5D16">
        <w:t>PolII</w:t>
      </w:r>
      <w:proofErr w:type="spellEnd"/>
      <w:r w:rsidRPr="00DD5D16">
        <w:t xml:space="preserve"> Peaks: pack</w:t>
      </w:r>
    </w:p>
    <w:p w14:paraId="22D1E8CF" w14:textId="77777777" w:rsidR="009B6A01" w:rsidRPr="00DD5D16" w:rsidRDefault="009B6A01" w:rsidP="00DD5D16">
      <w:pPr>
        <w:pStyle w:val="Sub-bullet"/>
      </w:pPr>
      <w:r w:rsidRPr="00DD5D16">
        <w:t xml:space="preserve">RNA </w:t>
      </w:r>
      <w:proofErr w:type="spellStart"/>
      <w:r w:rsidRPr="00DD5D16">
        <w:t>PolII</w:t>
      </w:r>
      <w:proofErr w:type="spellEnd"/>
      <w:r w:rsidRPr="00DD5D16">
        <w:t xml:space="preserve"> Enrichment: full</w:t>
      </w:r>
    </w:p>
    <w:p w14:paraId="69DD0F35" w14:textId="77777777" w:rsidR="009B6A01" w:rsidRPr="00DD5D16" w:rsidRDefault="009B6A01" w:rsidP="00DD5D16">
      <w:pPr>
        <w:pStyle w:val="ListBullet"/>
      </w:pPr>
      <w:r w:rsidRPr="00DD5D16">
        <w:t>Under “Comparative Genomics”</w:t>
      </w:r>
    </w:p>
    <w:p w14:paraId="609D656E" w14:textId="78A52A48" w:rsidR="009B6A01" w:rsidRDefault="009B6A01" w:rsidP="00DD5D16">
      <w:pPr>
        <w:pStyle w:val="Sub-bullet"/>
      </w:pPr>
      <w:r w:rsidRPr="00DD5D16">
        <w:t>Conservation: pack</w:t>
      </w:r>
    </w:p>
    <w:p w14:paraId="7353FBDF" w14:textId="77777777" w:rsidR="00DD5D16" w:rsidRPr="00DD5D16" w:rsidRDefault="00DD5D16" w:rsidP="00DD5D16"/>
    <w:p w14:paraId="11490C7F" w14:textId="015D45BB" w:rsidR="009B6A01" w:rsidRPr="00DD5D16" w:rsidRDefault="009B6A01" w:rsidP="00DD5D16">
      <w:pPr>
        <w:pStyle w:val="ListNumber"/>
      </w:pPr>
      <w:r w:rsidRPr="00DD5D16">
        <w:t xml:space="preserve">Click on any of the </w:t>
      </w:r>
      <w:r w:rsidR="00DD5D16">
        <w:t>“</w:t>
      </w:r>
      <w:r w:rsidRPr="00DD5D16">
        <w:t>refresh</w:t>
      </w:r>
      <w:r w:rsidR="00DD5D16">
        <w:t>”</w:t>
      </w:r>
      <w:r w:rsidRPr="00DD5D16">
        <w:t xml:space="preserve"> buttons.</w:t>
      </w:r>
    </w:p>
    <w:p w14:paraId="3A712E51" w14:textId="77777777" w:rsidR="009B6A01" w:rsidRDefault="009B6A01" w:rsidP="009B6A01">
      <w:pPr>
        <w:pStyle w:val="ListParagraph"/>
      </w:pPr>
    </w:p>
    <w:p w14:paraId="230AAC86" w14:textId="1B9520A3" w:rsidR="009B6A01" w:rsidRDefault="009B6A01" w:rsidP="00DD5D16">
      <w:pPr>
        <w:pStyle w:val="ListNumber"/>
      </w:pPr>
      <w:r>
        <w:t xml:space="preserve">Now let’s investigate the 5’ end of the </w:t>
      </w:r>
      <w:r w:rsidRPr="00C74261">
        <w:rPr>
          <w:i/>
          <w:iCs/>
        </w:rPr>
        <w:t>CG46466</w:t>
      </w:r>
      <w:r>
        <w:t xml:space="preserve"> gene cluster. First, let’s take a broad overview of the region in order to get ourselves oriented. Enter “</w:t>
      </w:r>
      <w:bookmarkStart w:id="44" w:name="OLE_LINK26"/>
      <w:bookmarkStart w:id="45" w:name="OLE_LINK27"/>
      <w:r w:rsidRPr="00F35722">
        <w:rPr>
          <w:b/>
        </w:rPr>
        <w:t>contig38:26,000-32,500</w:t>
      </w:r>
      <w:bookmarkEnd w:id="44"/>
      <w:bookmarkEnd w:id="45"/>
      <w:r>
        <w:t>” into the “</w:t>
      </w:r>
      <w:r w:rsidR="00A5038C">
        <w:rPr>
          <w:bCs/>
        </w:rPr>
        <w:t>chromosome range, or search terms</w:t>
      </w:r>
      <w:r w:rsidRPr="00DD5D16">
        <w:rPr>
          <w:bCs/>
        </w:rPr>
        <w:t xml:space="preserve">” </w:t>
      </w:r>
      <w:r w:rsidR="00546074">
        <w:rPr>
          <w:bCs/>
        </w:rPr>
        <w:t xml:space="preserve">text box </w:t>
      </w:r>
      <w:r w:rsidRPr="00DD5D16">
        <w:rPr>
          <w:bCs/>
        </w:rPr>
        <w:t xml:space="preserve">and click </w:t>
      </w:r>
      <w:r w:rsidR="00DD5D16">
        <w:rPr>
          <w:bCs/>
        </w:rPr>
        <w:t xml:space="preserve">on </w:t>
      </w:r>
      <w:r w:rsidRPr="00DD5D16">
        <w:rPr>
          <w:bCs/>
        </w:rPr>
        <w:t>the “go” button.</w:t>
      </w:r>
    </w:p>
    <w:p w14:paraId="6B895503" w14:textId="77777777" w:rsidR="009B6A01" w:rsidRPr="00C97DF9" w:rsidRDefault="009B6A01" w:rsidP="00DD5D16"/>
    <w:p w14:paraId="0E8F471C" w14:textId="49AB8176" w:rsidR="009B6A01" w:rsidRPr="005B07D9" w:rsidRDefault="009B6A01" w:rsidP="009B6A01">
      <w:r>
        <w:lastRenderedPageBreak/>
        <w:t xml:space="preserve">Now we can see displayed the beginnings of the coding DNA sequence (CDS) of the </w:t>
      </w:r>
      <w:r w:rsidRPr="00C74261">
        <w:rPr>
          <w:i/>
          <w:iCs/>
        </w:rPr>
        <w:t>CG46466</w:t>
      </w:r>
      <w:r>
        <w:t xml:space="preserve"> isoforms (red tracks at the top) along with the </w:t>
      </w:r>
      <w:r w:rsidR="007B1E59" w:rsidRPr="007B1E59">
        <w:rPr>
          <w:iCs/>
        </w:rPr>
        <w:t>Spaln</w:t>
      </w:r>
      <w:r>
        <w:t xml:space="preserve"> alignment of </w:t>
      </w:r>
      <w:r>
        <w:rPr>
          <w:i/>
        </w:rPr>
        <w:t>D. melanogaster</w:t>
      </w:r>
      <w:r>
        <w:t xml:space="preserve"> transcripts (purple tracks) </w:t>
      </w:r>
      <w:r w:rsidRPr="00E91340">
        <w:t>(</w:t>
      </w:r>
      <w:r w:rsidRPr="00E91340">
        <w:rPr>
          <w:szCs w:val="22"/>
        </w:rPr>
        <w:fldChar w:fldCharType="begin"/>
      </w:r>
      <w:r w:rsidRPr="00E91340">
        <w:instrText xml:space="preserve"> REF _Ref30002681 \h </w:instrText>
      </w:r>
      <w:r w:rsidRPr="00E91340">
        <w:rPr>
          <w:szCs w:val="22"/>
        </w:rPr>
        <w:instrText xml:space="preserve"> \* MERGEFORMAT </w:instrText>
      </w:r>
      <w:r w:rsidRPr="00E91340">
        <w:rPr>
          <w:szCs w:val="22"/>
        </w:rPr>
      </w:r>
      <w:r w:rsidRPr="00E91340">
        <w:rPr>
          <w:szCs w:val="22"/>
        </w:rPr>
        <w:fldChar w:fldCharType="separate"/>
      </w:r>
      <w:r w:rsidR="00AA403D">
        <w:t xml:space="preserve">Figure </w:t>
      </w:r>
      <w:r w:rsidR="00AA403D">
        <w:rPr>
          <w:noProof/>
        </w:rPr>
        <w:t>12</w:t>
      </w:r>
      <w:r w:rsidRPr="00E91340">
        <w:rPr>
          <w:szCs w:val="22"/>
        </w:rPr>
        <w:fldChar w:fldCharType="end"/>
      </w:r>
      <w:r w:rsidRPr="00E91340">
        <w:t>).</w:t>
      </w:r>
      <w:r>
        <w:t xml:space="preserve"> </w:t>
      </w:r>
      <w:r w:rsidR="007B1E59" w:rsidRPr="007B1E59">
        <w:rPr>
          <w:iCs/>
        </w:rPr>
        <w:t>Spaln</w:t>
      </w:r>
      <w:r>
        <w:t xml:space="preserve"> is a program that aligns the RNA sequences of many genes from a species (in this case </w:t>
      </w:r>
      <w:r>
        <w:rPr>
          <w:i/>
        </w:rPr>
        <w:t>D. melanogaster</w:t>
      </w:r>
      <w:r>
        <w:t xml:space="preserve">) against the genome of another (in this case the GEP </w:t>
      </w:r>
      <w:r>
        <w:rPr>
          <w:i/>
        </w:rPr>
        <w:t>D. biarmipes</w:t>
      </w:r>
      <w:r>
        <w:t xml:space="preserve"> project sequences). The </w:t>
      </w:r>
      <w:r w:rsidR="007B1E59" w:rsidRPr="007B1E59">
        <w:rPr>
          <w:iCs/>
        </w:rPr>
        <w:t>Spaln</w:t>
      </w:r>
      <w:r>
        <w:t xml:space="preserve"> alignments can help us zero in on a region that may contain the TSS for a gene, but as mentioned above should not be used to set the boundaries of a search region.</w:t>
      </w:r>
    </w:p>
    <w:p w14:paraId="74388A3E" w14:textId="5C7F5831" w:rsidR="009B6A01" w:rsidRDefault="009B6A01" w:rsidP="009B6A01"/>
    <w:p w14:paraId="1C6734BC" w14:textId="072DD07C" w:rsidR="009B6A01" w:rsidRDefault="009B6A01" w:rsidP="00D41390">
      <w:pPr>
        <w:jc w:val="center"/>
      </w:pPr>
      <w:r>
        <w:rPr>
          <w:noProof/>
        </w:rPr>
        <w:drawing>
          <wp:inline distT="0" distB="0" distL="0" distR="0" wp14:anchorId="25748640" wp14:editId="775F96A4">
            <wp:extent cx="5225394" cy="623146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rcRect t="1967" b="1967"/>
                    <a:stretch>
                      <a:fillRect/>
                    </a:stretch>
                  </pic:blipFill>
                  <pic:spPr bwMode="auto">
                    <a:xfrm>
                      <a:off x="0" y="0"/>
                      <a:ext cx="5235796" cy="6243871"/>
                    </a:xfrm>
                    <a:prstGeom prst="rect">
                      <a:avLst/>
                    </a:prstGeom>
                    <a:ln>
                      <a:noFill/>
                    </a:ln>
                    <a:extLst>
                      <a:ext uri="{53640926-AAD7-44D8-BBD7-CCE9431645EC}">
                        <a14:shadowObscured xmlns:a14="http://schemas.microsoft.com/office/drawing/2010/main"/>
                      </a:ext>
                    </a:extLst>
                  </pic:spPr>
                </pic:pic>
              </a:graphicData>
            </a:graphic>
          </wp:inline>
        </w:drawing>
      </w:r>
    </w:p>
    <w:p w14:paraId="5E729676" w14:textId="42DDB15D" w:rsidR="009B6A01" w:rsidRDefault="009B6A01" w:rsidP="009B6A01">
      <w:pPr>
        <w:pStyle w:val="FigureLegend"/>
      </w:pPr>
      <w:bookmarkStart w:id="46" w:name="_Ref30002681"/>
      <w:r>
        <w:t xml:space="preserve">Figure </w:t>
      </w:r>
      <w:fldSimple w:instr=" SEQ Figure \* ARABIC ">
        <w:r w:rsidR="00AA403D">
          <w:rPr>
            <w:noProof/>
          </w:rPr>
          <w:t>12</w:t>
        </w:r>
      </w:fldSimple>
      <w:bookmarkEnd w:id="46"/>
      <w:r>
        <w:t>. G</w:t>
      </w:r>
      <w:r w:rsidRPr="00D1087D">
        <w:t xml:space="preserve">enomic region surrounding the 5’ end of the </w:t>
      </w:r>
      <w:r w:rsidRPr="00B36B34">
        <w:rPr>
          <w:i/>
          <w:iCs/>
        </w:rPr>
        <w:t>CG46466</w:t>
      </w:r>
      <w:r>
        <w:rPr>
          <w:i/>
          <w:iCs/>
        </w:rPr>
        <w:t xml:space="preserve"> </w:t>
      </w:r>
      <w:r w:rsidRPr="00D1087D">
        <w:t xml:space="preserve">gene on </w:t>
      </w:r>
      <w:r w:rsidRPr="001E1606">
        <w:rPr>
          <w:i/>
          <w:iCs/>
        </w:rPr>
        <w:t>D. biarmipes</w:t>
      </w:r>
      <w:r w:rsidRPr="00D1087D">
        <w:t xml:space="preserve"> contig38 with the tracks needed to identify a </w:t>
      </w:r>
      <w:r>
        <w:t>TSS</w:t>
      </w:r>
      <w:r w:rsidRPr="00D1087D">
        <w:t xml:space="preserve"> search region displayed. The red arrows point to </w:t>
      </w:r>
      <w:r>
        <w:t xml:space="preserve">the </w:t>
      </w:r>
      <w:r w:rsidRPr="00D1087D">
        <w:t xml:space="preserve">alignments </w:t>
      </w:r>
      <w:r>
        <w:t xml:space="preserve">between </w:t>
      </w:r>
      <w:r>
        <w:rPr>
          <w:i/>
          <w:iCs/>
        </w:rPr>
        <w:t xml:space="preserve">D. biarmipes </w:t>
      </w:r>
      <w:r>
        <w:t xml:space="preserve">contig38 and the protein and transcript sequences for the B isoform of </w:t>
      </w:r>
      <w:r w:rsidRPr="00B36B34">
        <w:rPr>
          <w:i/>
          <w:iCs/>
        </w:rPr>
        <w:t>CG46466</w:t>
      </w:r>
      <w:r>
        <w:rPr>
          <w:i/>
          <w:iCs/>
        </w:rPr>
        <w:t xml:space="preserve"> </w:t>
      </w:r>
      <w:r>
        <w:t xml:space="preserve">in </w:t>
      </w:r>
      <w:r>
        <w:rPr>
          <w:i/>
          <w:iCs/>
        </w:rPr>
        <w:t>D. melanogaster</w:t>
      </w:r>
      <w:r>
        <w:t>.</w:t>
      </w:r>
    </w:p>
    <w:p w14:paraId="66EB4CBA" w14:textId="77777777" w:rsidR="009B6A01" w:rsidRDefault="009B6A01" w:rsidP="00D41390">
      <w:pPr>
        <w:ind w:left="720"/>
        <w:rPr>
          <w:b/>
        </w:rPr>
      </w:pPr>
      <w:bookmarkStart w:id="47" w:name="_Hlk520411000"/>
      <w:r>
        <w:rPr>
          <w:b/>
        </w:rPr>
        <w:lastRenderedPageBreak/>
        <w:t xml:space="preserve">Q13. </w:t>
      </w:r>
      <w:bookmarkStart w:id="48" w:name="_Hlk49713809"/>
      <w:r>
        <w:rPr>
          <w:b/>
        </w:rPr>
        <w:t>At which coordinate does the coding DNA sequence (CDS) of all of the CG46466-RB isoform begin (ATG codon)?</w:t>
      </w:r>
      <w:bookmarkEnd w:id="48"/>
    </w:p>
    <w:p w14:paraId="6BEB5FAD" w14:textId="40B9F732" w:rsidR="009B6A01" w:rsidRDefault="009B6A01" w:rsidP="00D41390">
      <w:pPr>
        <w:ind w:left="720"/>
        <w:rPr>
          <w:b/>
        </w:rPr>
      </w:pPr>
    </w:p>
    <w:p w14:paraId="6E4718EF" w14:textId="77777777" w:rsidR="002355B9" w:rsidRDefault="002355B9" w:rsidP="00B00D1E">
      <w:pPr>
        <w:rPr>
          <w:b/>
        </w:rPr>
      </w:pPr>
    </w:p>
    <w:p w14:paraId="3FC2541A" w14:textId="0A167BE8" w:rsidR="009B6A01" w:rsidRDefault="009B6A01" w:rsidP="00D41390">
      <w:pPr>
        <w:ind w:left="720"/>
        <w:rPr>
          <w:b/>
        </w:rPr>
      </w:pPr>
      <w:bookmarkStart w:id="49" w:name="_Hlk520411440"/>
      <w:r>
        <w:rPr>
          <w:b/>
        </w:rPr>
        <w:t xml:space="preserve">Q14. </w:t>
      </w:r>
      <w:bookmarkStart w:id="50" w:name="_Hlk49713887"/>
      <w:r>
        <w:rPr>
          <w:b/>
        </w:rPr>
        <w:t xml:space="preserve">According to the </w:t>
      </w:r>
      <w:r w:rsidR="007B1E59" w:rsidRPr="00A06795">
        <w:rPr>
          <w:b/>
          <w:bCs/>
          <w:iCs/>
        </w:rPr>
        <w:t>Spaln</w:t>
      </w:r>
      <w:r>
        <w:rPr>
          <w:b/>
        </w:rPr>
        <w:t xml:space="preserve"> alignment CG46466-RB seems to have only a single exon. What are the coordinates of this exon? </w:t>
      </w:r>
      <w:bookmarkEnd w:id="49"/>
      <w:bookmarkEnd w:id="50"/>
    </w:p>
    <w:p w14:paraId="1D2144C9" w14:textId="6D6373D7" w:rsidR="009B6A01" w:rsidRDefault="009B6A01" w:rsidP="009B6A01">
      <w:pPr>
        <w:rPr>
          <w:b/>
        </w:rPr>
      </w:pPr>
    </w:p>
    <w:p w14:paraId="1B5FFE43" w14:textId="77777777" w:rsidR="002355B9" w:rsidRDefault="002355B9" w:rsidP="009B6A01">
      <w:pPr>
        <w:rPr>
          <w:b/>
        </w:rPr>
      </w:pPr>
    </w:p>
    <w:bookmarkEnd w:id="47"/>
    <w:p w14:paraId="2058969B" w14:textId="52A9D993" w:rsidR="009B6A01" w:rsidRPr="00FE2DB9" w:rsidRDefault="009B6A01" w:rsidP="00D41390">
      <w:pPr>
        <w:pStyle w:val="ListNumber"/>
        <w:rPr>
          <w:b/>
        </w:rPr>
      </w:pPr>
      <w:r>
        <w:t xml:space="preserve">Using the </w:t>
      </w:r>
      <w:r w:rsidR="007B1E59" w:rsidRPr="007B1E59">
        <w:rPr>
          <w:iCs/>
        </w:rPr>
        <w:t>Spaln</w:t>
      </w:r>
      <w:r>
        <w:t xml:space="preserve"> alignment to guide us, let’s zoom in to that region further upstream. Enter “</w:t>
      </w:r>
      <w:r w:rsidRPr="005B07D9">
        <w:rPr>
          <w:b/>
        </w:rPr>
        <w:t>contig38:30,000-32,500</w:t>
      </w:r>
      <w:r>
        <w:t xml:space="preserve">” into the </w:t>
      </w:r>
      <w:r w:rsidRPr="00D41390">
        <w:t>“</w:t>
      </w:r>
      <w:r w:rsidR="00A5038C">
        <w:t>chromosome range, or search terms</w:t>
      </w:r>
      <w:r w:rsidRPr="00D41390">
        <w:t xml:space="preserve">” </w:t>
      </w:r>
      <w:r w:rsidR="00BB6B5A">
        <w:t xml:space="preserve">text box </w:t>
      </w:r>
      <w:r w:rsidRPr="00D41390">
        <w:t xml:space="preserve">and click </w:t>
      </w:r>
      <w:r w:rsidR="00D41390">
        <w:t xml:space="preserve">on </w:t>
      </w:r>
      <w:r w:rsidRPr="00D41390">
        <w:t>the “go” button.</w:t>
      </w:r>
    </w:p>
    <w:p w14:paraId="01968C02" w14:textId="77777777" w:rsidR="009B6A01" w:rsidRPr="00367857" w:rsidRDefault="009B6A01" w:rsidP="009B6A01"/>
    <w:p w14:paraId="0785D816" w14:textId="13873384" w:rsidR="009B6A01" w:rsidRPr="00490069" w:rsidRDefault="009B6A01" w:rsidP="009B6A01">
      <w:pPr>
        <w:rPr>
          <w:b/>
        </w:rPr>
      </w:pPr>
      <w:r>
        <w:t xml:space="preserve">Now we can clearly see the region surrounding the CG46466-RB </w:t>
      </w:r>
      <w:r w:rsidRPr="00E91340">
        <w:t>exon (</w:t>
      </w:r>
      <w:r w:rsidRPr="00E91340">
        <w:fldChar w:fldCharType="begin"/>
      </w:r>
      <w:r w:rsidRPr="00E91340">
        <w:instrText xml:space="preserve"> REF _Ref30002997 \h  \* MERGEFORMAT </w:instrText>
      </w:r>
      <w:r w:rsidRPr="00E91340">
        <w:fldChar w:fldCharType="separate"/>
      </w:r>
      <w:r w:rsidR="00AA403D">
        <w:t xml:space="preserve">Figure </w:t>
      </w:r>
      <w:r w:rsidR="00AA403D">
        <w:rPr>
          <w:noProof/>
        </w:rPr>
        <w:t>13</w:t>
      </w:r>
      <w:r w:rsidRPr="00E91340">
        <w:fldChar w:fldCharType="end"/>
      </w:r>
      <w:r w:rsidRPr="00E91340">
        <w:t>).</w:t>
      </w:r>
    </w:p>
    <w:p w14:paraId="03A3E437" w14:textId="6B12C925" w:rsidR="009B6A01" w:rsidRDefault="009B6A01" w:rsidP="009B6A01"/>
    <w:p w14:paraId="4ABB8C5F" w14:textId="0AC30586" w:rsidR="009B6A01" w:rsidRDefault="009B6A01" w:rsidP="00D41390">
      <w:pPr>
        <w:jc w:val="center"/>
      </w:pPr>
      <w:r>
        <w:rPr>
          <w:noProof/>
        </w:rPr>
        <w:drawing>
          <wp:inline distT="0" distB="0" distL="0" distR="0" wp14:anchorId="6965EF0B" wp14:editId="7EA5DB8D">
            <wp:extent cx="5330131" cy="52101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0">
                      <a:extLst>
                        <a:ext uri="{28A0092B-C50C-407E-A947-70E740481C1C}">
                          <a14:useLocalDpi xmlns:a14="http://schemas.microsoft.com/office/drawing/2010/main" val="0"/>
                        </a:ext>
                      </a:extLst>
                    </a:blip>
                    <a:srcRect l="21608" r="20847"/>
                    <a:stretch/>
                  </pic:blipFill>
                  <pic:spPr bwMode="auto">
                    <a:xfrm>
                      <a:off x="0" y="0"/>
                      <a:ext cx="5349453" cy="5229062"/>
                    </a:xfrm>
                    <a:prstGeom prst="rect">
                      <a:avLst/>
                    </a:prstGeom>
                    <a:ln>
                      <a:noFill/>
                    </a:ln>
                    <a:extLst>
                      <a:ext uri="{53640926-AAD7-44D8-BBD7-CCE9431645EC}">
                        <a14:shadowObscured xmlns:a14="http://schemas.microsoft.com/office/drawing/2010/main"/>
                      </a:ext>
                    </a:extLst>
                  </pic:spPr>
                </pic:pic>
              </a:graphicData>
            </a:graphic>
          </wp:inline>
        </w:drawing>
      </w:r>
    </w:p>
    <w:p w14:paraId="7679F8B0" w14:textId="4BC9D9B4" w:rsidR="009B6A01" w:rsidRDefault="009B6A01" w:rsidP="009B6A01">
      <w:pPr>
        <w:pStyle w:val="FigureLegend"/>
      </w:pPr>
      <w:bookmarkStart w:id="51" w:name="_Ref30002997"/>
      <w:r>
        <w:t xml:space="preserve">Figure </w:t>
      </w:r>
      <w:fldSimple w:instr=" SEQ Figure \* ARABIC ">
        <w:r w:rsidR="00AA403D">
          <w:rPr>
            <w:noProof/>
          </w:rPr>
          <w:t>13</w:t>
        </w:r>
      </w:fldSimple>
      <w:bookmarkEnd w:id="51"/>
      <w:r w:rsidR="0089025B">
        <w:t>.</w:t>
      </w:r>
      <w:r>
        <w:t xml:space="preserve"> B</w:t>
      </w:r>
      <w:r w:rsidRPr="00FD7956">
        <w:t>rowser window showing the region</w:t>
      </w:r>
      <w:r>
        <w:t xml:space="preserve"> in the vicinity of the CG46466-RB exon</w:t>
      </w:r>
      <w:r w:rsidRPr="00FD7956">
        <w:t>.</w:t>
      </w:r>
    </w:p>
    <w:p w14:paraId="1461DB39" w14:textId="0923DA4D" w:rsidR="009B6A01" w:rsidRDefault="009B6A01" w:rsidP="009B6A01">
      <w:pPr>
        <w:pStyle w:val="FigureLegend"/>
      </w:pPr>
    </w:p>
    <w:p w14:paraId="5127D8C1" w14:textId="5B0B13EA" w:rsidR="0089025B" w:rsidRDefault="0089025B" w:rsidP="00D41390">
      <w:pPr>
        <w:spacing w:after="60"/>
        <w:ind w:left="360"/>
        <w:rPr>
          <w:b/>
        </w:rPr>
      </w:pPr>
      <w:bookmarkStart w:id="52" w:name="_Hlk520412069"/>
      <w:r>
        <w:rPr>
          <w:b/>
        </w:rPr>
        <w:lastRenderedPageBreak/>
        <w:t xml:space="preserve">Q15. </w:t>
      </w:r>
      <w:bookmarkStart w:id="53" w:name="_Hlk49714757"/>
      <w:r>
        <w:rPr>
          <w:b/>
        </w:rPr>
        <w:t xml:space="preserve">Can you conclude that the 5’ end of the first </w:t>
      </w:r>
      <w:r w:rsidRPr="004077C5">
        <w:rPr>
          <w:b/>
          <w:i/>
          <w:iCs/>
        </w:rPr>
        <w:t>CG46466</w:t>
      </w:r>
      <w:r>
        <w:rPr>
          <w:b/>
        </w:rPr>
        <w:t xml:space="preserve"> exon is located near the</w:t>
      </w:r>
      <w:r w:rsidRPr="00723E3C">
        <w:rPr>
          <w:b/>
          <w:bCs/>
        </w:rPr>
        <w:t xml:space="preserve"> </w:t>
      </w:r>
      <w:r w:rsidR="007B1E59" w:rsidRPr="00723E3C">
        <w:rPr>
          <w:b/>
          <w:bCs/>
          <w:iCs/>
        </w:rPr>
        <w:t>Spaln</w:t>
      </w:r>
      <w:r w:rsidRPr="00723E3C">
        <w:rPr>
          <w:b/>
          <w:bCs/>
        </w:rPr>
        <w:t xml:space="preserve"> </w:t>
      </w:r>
      <w:r>
        <w:rPr>
          <w:b/>
        </w:rPr>
        <w:t>alignment or is other evidence present that would lead you to conclude that the first exon is actually in a different position? Explain.</w:t>
      </w:r>
      <w:bookmarkEnd w:id="52"/>
      <w:bookmarkEnd w:id="53"/>
    </w:p>
    <w:p w14:paraId="780BE36C" w14:textId="77777777" w:rsidR="0089025B" w:rsidRPr="00EB5F32" w:rsidRDefault="0089025B" w:rsidP="0089025B">
      <w:pPr>
        <w:spacing w:after="60"/>
        <w:rPr>
          <w:b/>
        </w:rPr>
      </w:pPr>
    </w:p>
    <w:p w14:paraId="7B2090C8" w14:textId="48E98CE6" w:rsidR="0089025B" w:rsidRDefault="0089025B" w:rsidP="00D41390">
      <w:pPr>
        <w:pStyle w:val="ListNumber"/>
      </w:pPr>
      <w:r>
        <w:t>Next, zoom into the upstream region by entering “</w:t>
      </w:r>
      <w:r w:rsidRPr="008F1150">
        <w:rPr>
          <w:b/>
        </w:rPr>
        <w:t>contig38:31,850-32,400</w:t>
      </w:r>
      <w:r>
        <w:t xml:space="preserve">” into the </w:t>
      </w:r>
      <w:r w:rsidRPr="00D41390">
        <w:t>“</w:t>
      </w:r>
      <w:r w:rsidR="00A5038C">
        <w:t>chromosome range, or search terms</w:t>
      </w:r>
      <w:r w:rsidRPr="00D41390">
        <w:t>”</w:t>
      </w:r>
      <w:r w:rsidR="004846E8">
        <w:t xml:space="preserve"> </w:t>
      </w:r>
      <w:r w:rsidR="00442F49">
        <w:t>text box</w:t>
      </w:r>
      <w:r w:rsidRPr="00D41390">
        <w:t xml:space="preserve"> and click </w:t>
      </w:r>
      <w:r w:rsidR="00D41390">
        <w:t xml:space="preserve">on </w:t>
      </w:r>
      <w:r w:rsidRPr="00D41390">
        <w:t xml:space="preserve">the “go” </w:t>
      </w:r>
      <w:r>
        <w:t>button (</w:t>
      </w:r>
      <w:r w:rsidRPr="005A4583">
        <w:fldChar w:fldCharType="begin"/>
      </w:r>
      <w:r w:rsidRPr="005A4583">
        <w:instrText xml:space="preserve"> REF _Ref30003190 \h </w:instrText>
      </w:r>
      <w:r>
        <w:instrText xml:space="preserve"> \* MERGEFORMAT </w:instrText>
      </w:r>
      <w:r w:rsidRPr="005A4583">
        <w:fldChar w:fldCharType="separate"/>
      </w:r>
      <w:r w:rsidR="00AA403D">
        <w:t xml:space="preserve">Figure </w:t>
      </w:r>
      <w:r w:rsidR="00AA403D">
        <w:rPr>
          <w:noProof/>
        </w:rPr>
        <w:t>14</w:t>
      </w:r>
      <w:r w:rsidRPr="005A4583">
        <w:fldChar w:fldCharType="end"/>
      </w:r>
      <w:r>
        <w:t>).</w:t>
      </w:r>
    </w:p>
    <w:p w14:paraId="29A16853" w14:textId="77777777" w:rsidR="00D41390" w:rsidRPr="00FE2DB9" w:rsidRDefault="00D41390" w:rsidP="00D41390"/>
    <w:p w14:paraId="3F7A5F1D" w14:textId="799F85EB" w:rsidR="009B6A01" w:rsidRDefault="0089025B" w:rsidP="00D41390">
      <w:pPr>
        <w:pStyle w:val="FigureLegend"/>
        <w:jc w:val="center"/>
      </w:pPr>
      <w:r>
        <w:rPr>
          <w:noProof/>
        </w:rPr>
        <w:drawing>
          <wp:inline distT="0" distB="0" distL="0" distR="0" wp14:anchorId="0BB6781E" wp14:editId="5F4A577C">
            <wp:extent cx="5914056" cy="455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1">
                      <a:extLst>
                        <a:ext uri="{28A0092B-C50C-407E-A947-70E740481C1C}">
                          <a14:useLocalDpi xmlns:a14="http://schemas.microsoft.com/office/drawing/2010/main" val="0"/>
                        </a:ext>
                      </a:extLst>
                    </a:blip>
                    <a:srcRect l="16671" r="17741" b="10235"/>
                    <a:stretch/>
                  </pic:blipFill>
                  <pic:spPr bwMode="auto">
                    <a:xfrm>
                      <a:off x="0" y="0"/>
                      <a:ext cx="5944133" cy="4576104"/>
                    </a:xfrm>
                    <a:prstGeom prst="rect">
                      <a:avLst/>
                    </a:prstGeom>
                    <a:ln>
                      <a:noFill/>
                    </a:ln>
                    <a:extLst>
                      <a:ext uri="{53640926-AAD7-44D8-BBD7-CCE9431645EC}">
                        <a14:shadowObscured xmlns:a14="http://schemas.microsoft.com/office/drawing/2010/main"/>
                      </a:ext>
                    </a:extLst>
                  </pic:spPr>
                </pic:pic>
              </a:graphicData>
            </a:graphic>
          </wp:inline>
        </w:drawing>
      </w:r>
    </w:p>
    <w:p w14:paraId="2C0D6754" w14:textId="70F8A051" w:rsidR="0089025B" w:rsidRPr="009E6C00" w:rsidRDefault="0089025B" w:rsidP="0089025B">
      <w:pPr>
        <w:pStyle w:val="FigureLegend"/>
      </w:pPr>
      <w:bookmarkStart w:id="54" w:name="_Ref30003190"/>
      <w:r>
        <w:t xml:space="preserve">Figure </w:t>
      </w:r>
      <w:fldSimple w:instr=" SEQ Figure \* ARABIC ">
        <w:r w:rsidR="00AA403D">
          <w:rPr>
            <w:noProof/>
          </w:rPr>
          <w:t>14</w:t>
        </w:r>
      </w:fldSimple>
      <w:bookmarkEnd w:id="54"/>
      <w:r w:rsidR="007974AE">
        <w:t>.</w:t>
      </w:r>
      <w:r>
        <w:t xml:space="preserve"> B</w:t>
      </w:r>
      <w:r w:rsidRPr="009E6C00">
        <w:t xml:space="preserve">rowser window for the region surrounding the first transcribed exon of the </w:t>
      </w:r>
      <w:r w:rsidRPr="00B47D81">
        <w:rPr>
          <w:i/>
          <w:iCs/>
        </w:rPr>
        <w:t>D. biarmipes</w:t>
      </w:r>
      <w:r w:rsidRPr="009E6C00">
        <w:t xml:space="preserve"> </w:t>
      </w:r>
      <w:r>
        <w:t>CG46466-RB gene</w:t>
      </w:r>
      <w:r w:rsidRPr="009E6C00">
        <w:t>.</w:t>
      </w:r>
    </w:p>
    <w:p w14:paraId="77E17DDC" w14:textId="3AF01FB2" w:rsidR="0089025B" w:rsidRDefault="0089025B" w:rsidP="009B6A01">
      <w:pPr>
        <w:pStyle w:val="FigureLegend"/>
      </w:pPr>
    </w:p>
    <w:p w14:paraId="28FCB4D3" w14:textId="77777777" w:rsidR="0089025B" w:rsidRDefault="0089025B" w:rsidP="009B6A01">
      <w:pPr>
        <w:pStyle w:val="FigureLegend"/>
      </w:pPr>
    </w:p>
    <w:p w14:paraId="5A4C170B" w14:textId="5B41B6D3" w:rsidR="00E96A20" w:rsidRDefault="00E96A20" w:rsidP="00D41390">
      <w:pPr>
        <w:ind w:left="720"/>
        <w:rPr>
          <w:b/>
        </w:rPr>
      </w:pPr>
      <w:r w:rsidRPr="00D41390">
        <w:rPr>
          <w:b/>
        </w:rPr>
        <w:t xml:space="preserve">Q16. </w:t>
      </w:r>
      <w:bookmarkStart w:id="55" w:name="_Hlk49715471"/>
      <w:r w:rsidRPr="00D41390">
        <w:rPr>
          <w:b/>
        </w:rPr>
        <w:t xml:space="preserve">Based on the data available in this region, designate a narrow TSS search region for the </w:t>
      </w:r>
      <w:r w:rsidRPr="00D41390">
        <w:rPr>
          <w:b/>
          <w:i/>
        </w:rPr>
        <w:t xml:space="preserve">D. biarmipes </w:t>
      </w:r>
      <w:r w:rsidRPr="00D41390">
        <w:rPr>
          <w:b/>
        </w:rPr>
        <w:t>CG46466-RB</w:t>
      </w:r>
      <w:r w:rsidRPr="00D41390">
        <w:rPr>
          <w:b/>
          <w:i/>
        </w:rPr>
        <w:t xml:space="preserve"> </w:t>
      </w:r>
      <w:r w:rsidRPr="00D41390">
        <w:rPr>
          <w:b/>
        </w:rPr>
        <w:t xml:space="preserve">isoform. Describe the landmarks you used to determine these search regions. </w:t>
      </w:r>
      <w:bookmarkEnd w:id="55"/>
      <w:r w:rsidRPr="00D41390">
        <w:rPr>
          <w:b/>
        </w:rPr>
        <w:t>(Use the browser to zoom in and out to identify the precise boundaries to the nucleotide.)</w:t>
      </w:r>
    </w:p>
    <w:p w14:paraId="030F9D64" w14:textId="345485B6" w:rsidR="00D41390" w:rsidRDefault="00D41390" w:rsidP="00D41390">
      <w:pPr>
        <w:ind w:left="720"/>
        <w:rPr>
          <w:b/>
        </w:rPr>
      </w:pPr>
    </w:p>
    <w:p w14:paraId="299A5FD6" w14:textId="77777777" w:rsidR="00D41390" w:rsidRPr="00D41390" w:rsidRDefault="00D41390" w:rsidP="00D41390">
      <w:pPr>
        <w:ind w:left="720"/>
        <w:rPr>
          <w:b/>
        </w:rPr>
      </w:pPr>
    </w:p>
    <w:p w14:paraId="341CF104" w14:textId="77777777" w:rsidR="00E96A20" w:rsidRPr="00D41390" w:rsidRDefault="00E96A20" w:rsidP="00D41390">
      <w:pPr>
        <w:spacing w:after="60"/>
        <w:ind w:left="720"/>
        <w:rPr>
          <w:b/>
        </w:rPr>
      </w:pPr>
      <w:bookmarkStart w:id="56" w:name="_Hlk520988217"/>
      <w:r w:rsidRPr="00D41390">
        <w:rPr>
          <w:b/>
        </w:rPr>
        <w:t>Q17. For the CG46466-RB isoform would it make sense to use the entire RNA Pol II peak to designate a wide TSS search region? Explain why or why not.</w:t>
      </w:r>
    </w:p>
    <w:p w14:paraId="5556EF22" w14:textId="77777777" w:rsidR="00E96A20" w:rsidRPr="001B7DC1" w:rsidRDefault="00E96A20" w:rsidP="00E96A20">
      <w:pPr>
        <w:spacing w:after="60"/>
        <w:rPr>
          <w:b/>
        </w:rPr>
      </w:pPr>
    </w:p>
    <w:bookmarkEnd w:id="56"/>
    <w:p w14:paraId="0320CC8A" w14:textId="105250DD" w:rsidR="00E96A20" w:rsidRPr="00D05CA5" w:rsidRDefault="00E96A20" w:rsidP="00FB7C0D">
      <w:pPr>
        <w:rPr>
          <w:b/>
        </w:rPr>
      </w:pPr>
      <w:r>
        <w:lastRenderedPageBreak/>
        <w:t xml:space="preserve">Finally, a nice feature of the </w:t>
      </w:r>
      <w:r>
        <w:rPr>
          <w:i/>
        </w:rPr>
        <w:t>D. biarmipes</w:t>
      </w:r>
      <w:r>
        <w:t xml:space="preserve"> projects is that all of the consensus promoter motifs have been identified and assembled into an individual track that can be displayed in the browser. Therefore, we can visualize all of these motifs in a single step, without needing to search for each of them individually using Short </w:t>
      </w:r>
      <w:r w:rsidRPr="00E91340">
        <w:t>Match (</w:t>
      </w:r>
      <w:r w:rsidRPr="00E91340">
        <w:fldChar w:fldCharType="begin"/>
      </w:r>
      <w:r w:rsidRPr="00E91340">
        <w:instrText xml:space="preserve"> REF _Ref30003399 \h  \* MERGEFORMAT </w:instrText>
      </w:r>
      <w:r w:rsidRPr="00E91340">
        <w:fldChar w:fldCharType="separate"/>
      </w:r>
      <w:r w:rsidR="00AA403D" w:rsidRPr="00367857">
        <w:t xml:space="preserve">Figure </w:t>
      </w:r>
      <w:r w:rsidR="00AA403D">
        <w:rPr>
          <w:noProof/>
        </w:rPr>
        <w:t>15</w:t>
      </w:r>
      <w:r w:rsidRPr="00E91340">
        <w:fldChar w:fldCharType="end"/>
      </w:r>
      <w:r w:rsidRPr="00E91340">
        <w:t>). There</w:t>
      </w:r>
      <w:r>
        <w:t xml:space="preserve"> are individual tracks for the motifs found on either the plus or minus strand. Since the </w:t>
      </w:r>
      <w:r w:rsidRPr="000368CE">
        <w:rPr>
          <w:i/>
          <w:iCs/>
        </w:rPr>
        <w:t>CG46466</w:t>
      </w:r>
      <w:r>
        <w:t xml:space="preserve"> gene is encoded on the minus strand of contig38 we will only display the motifs on that strand. Bring up this track by configuring the browser display modes as follows:</w:t>
      </w:r>
    </w:p>
    <w:p w14:paraId="1C536DCD" w14:textId="77777777" w:rsidR="00E96A20" w:rsidRPr="00D05CA5" w:rsidRDefault="00E96A20" w:rsidP="00E96A20">
      <w:pPr>
        <w:rPr>
          <w:b/>
        </w:rPr>
      </w:pPr>
    </w:p>
    <w:p w14:paraId="47A816A2" w14:textId="77777777" w:rsidR="00E96A20" w:rsidRPr="00D41390" w:rsidRDefault="00E96A20" w:rsidP="00FB7C0D">
      <w:pPr>
        <w:pStyle w:val="ListNumber"/>
      </w:pPr>
      <w:r w:rsidRPr="00D41390">
        <w:t xml:space="preserve">Under “Mapping and Sequence Tracks” </w:t>
      </w:r>
    </w:p>
    <w:p w14:paraId="1679286F" w14:textId="2C11BC4C" w:rsidR="00E96A20" w:rsidRDefault="00E96A20" w:rsidP="00FB7C0D">
      <w:pPr>
        <w:pStyle w:val="ListBullet"/>
      </w:pPr>
      <w:r w:rsidRPr="00D41390">
        <w:t>Core Promoter Motifs (</w:t>
      </w:r>
      <w:r w:rsidR="008C7E0F">
        <w:t>M</w:t>
      </w:r>
      <w:r w:rsidRPr="00D41390">
        <w:t>inus): pack</w:t>
      </w:r>
    </w:p>
    <w:p w14:paraId="66E4C4AC" w14:textId="77777777" w:rsidR="00FB7C0D" w:rsidRPr="00D41390" w:rsidRDefault="00FB7C0D" w:rsidP="00FB7C0D"/>
    <w:p w14:paraId="4110ED29" w14:textId="292F3A76" w:rsidR="00E96A20" w:rsidRPr="00D41390" w:rsidRDefault="00E96A20" w:rsidP="00FB7C0D">
      <w:pPr>
        <w:pStyle w:val="ListNumber"/>
      </w:pPr>
      <w:r w:rsidRPr="00D41390">
        <w:t>Click</w:t>
      </w:r>
      <w:r w:rsidR="00FB7C0D">
        <w:t xml:space="preserve"> on</w:t>
      </w:r>
      <w:r w:rsidRPr="00D41390">
        <w:t xml:space="preserve"> “refresh”</w:t>
      </w:r>
    </w:p>
    <w:p w14:paraId="416718A2" w14:textId="77777777" w:rsidR="00E96A20" w:rsidRPr="0061475A" w:rsidRDefault="00E96A20" w:rsidP="00E96A20">
      <w:pPr>
        <w:rPr>
          <w:sz w:val="12"/>
          <w:szCs w:val="12"/>
        </w:rPr>
      </w:pPr>
    </w:p>
    <w:p w14:paraId="76B7A584" w14:textId="0FD9BDD5" w:rsidR="009B6A01" w:rsidRDefault="00E96A20" w:rsidP="00A64B91">
      <w:pPr>
        <w:jc w:val="center"/>
      </w:pPr>
      <w:r>
        <w:rPr>
          <w:noProof/>
        </w:rPr>
        <w:drawing>
          <wp:inline distT="0" distB="0" distL="0" distR="0" wp14:anchorId="61A028F1" wp14:editId="65083160">
            <wp:extent cx="5380594" cy="5511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2">
                      <a:extLst>
                        <a:ext uri="{28A0092B-C50C-407E-A947-70E740481C1C}">
                          <a14:useLocalDpi xmlns:a14="http://schemas.microsoft.com/office/drawing/2010/main" val="0"/>
                        </a:ext>
                      </a:extLst>
                    </a:blip>
                    <a:srcRect l="22665" r="22424"/>
                    <a:stretch/>
                  </pic:blipFill>
                  <pic:spPr bwMode="auto">
                    <a:xfrm>
                      <a:off x="0" y="0"/>
                      <a:ext cx="5411826" cy="5543794"/>
                    </a:xfrm>
                    <a:prstGeom prst="rect">
                      <a:avLst/>
                    </a:prstGeom>
                    <a:ln>
                      <a:noFill/>
                    </a:ln>
                    <a:extLst>
                      <a:ext uri="{53640926-AAD7-44D8-BBD7-CCE9431645EC}">
                        <a14:shadowObscured xmlns:a14="http://schemas.microsoft.com/office/drawing/2010/main"/>
                      </a:ext>
                    </a:extLst>
                  </pic:spPr>
                </pic:pic>
              </a:graphicData>
            </a:graphic>
          </wp:inline>
        </w:drawing>
      </w:r>
    </w:p>
    <w:p w14:paraId="4072D6B6" w14:textId="18E8FE6E" w:rsidR="00E96A20" w:rsidRDefault="00E96A20" w:rsidP="00E96A20">
      <w:pPr>
        <w:pStyle w:val="FigureLegend"/>
        <w:rPr>
          <w:bCs/>
        </w:rPr>
      </w:pPr>
      <w:bookmarkStart w:id="57" w:name="_Ref30003399"/>
      <w:r w:rsidRPr="00367857">
        <w:t xml:space="preserve">Figure </w:t>
      </w:r>
      <w:r w:rsidRPr="00367857">
        <w:fldChar w:fldCharType="begin"/>
      </w:r>
      <w:r>
        <w:instrText xml:space="preserve"> SEQ Figure \* ARABIC </w:instrText>
      </w:r>
      <w:r w:rsidRPr="00367857">
        <w:fldChar w:fldCharType="separate"/>
      </w:r>
      <w:r w:rsidR="00AA403D">
        <w:rPr>
          <w:noProof/>
        </w:rPr>
        <w:t>15</w:t>
      </w:r>
      <w:r w:rsidRPr="00367857">
        <w:fldChar w:fldCharType="end"/>
      </w:r>
      <w:bookmarkEnd w:id="57"/>
      <w:r>
        <w:t>.</w:t>
      </w:r>
      <w:r w:rsidRPr="00367857">
        <w:t xml:space="preserve"> Browser window </w:t>
      </w:r>
      <w:r>
        <w:rPr>
          <w:szCs w:val="22"/>
        </w:rPr>
        <w:t>for</w:t>
      </w:r>
      <w:r w:rsidRPr="009C5E22">
        <w:rPr>
          <w:szCs w:val="22"/>
        </w:rPr>
        <w:t xml:space="preserve"> </w:t>
      </w:r>
      <w:r w:rsidRPr="00367857">
        <w:t xml:space="preserve">the region surrounding the first transcribed exon of the </w:t>
      </w:r>
      <w:r w:rsidRPr="00367857">
        <w:rPr>
          <w:i/>
        </w:rPr>
        <w:t>D. biarmipes</w:t>
      </w:r>
      <w:r w:rsidRPr="00367857">
        <w:t xml:space="preserve"> </w:t>
      </w:r>
      <w:r>
        <w:t>CG46466-RB</w:t>
      </w:r>
      <w:r w:rsidRPr="00367857">
        <w:t xml:space="preserve"> </w:t>
      </w:r>
      <w:r>
        <w:rPr>
          <w:szCs w:val="22"/>
        </w:rPr>
        <w:t>isoform</w:t>
      </w:r>
      <w:r w:rsidRPr="00367857">
        <w:t xml:space="preserve"> showing all consensus promoter motif</w:t>
      </w:r>
      <w:r>
        <w:t>s</w:t>
      </w:r>
      <w:r w:rsidRPr="00367857">
        <w:t xml:space="preserve"> on the minus strand.</w:t>
      </w:r>
    </w:p>
    <w:p w14:paraId="2F545D83" w14:textId="343D2D86" w:rsidR="00E96A20" w:rsidRDefault="00E96A20" w:rsidP="009B6A01"/>
    <w:p w14:paraId="786A0A52" w14:textId="73609AB9" w:rsidR="008D714F" w:rsidRDefault="008D714F" w:rsidP="00E72A61">
      <w:pPr>
        <w:ind w:left="720"/>
        <w:rPr>
          <w:b/>
        </w:rPr>
      </w:pPr>
      <w:bookmarkStart w:id="58" w:name="_Hlk520453920"/>
      <w:r w:rsidRPr="009E6C00">
        <w:rPr>
          <w:b/>
        </w:rPr>
        <w:t>Q18. List all of the consensus promoter motifs found in the narrow TSS search region you identified in the previous question (include the start position of each motif).</w:t>
      </w:r>
    </w:p>
    <w:p w14:paraId="5C1CA8B6" w14:textId="6B018556" w:rsidR="00366703" w:rsidRDefault="00366703" w:rsidP="00E72A61">
      <w:pPr>
        <w:ind w:left="720"/>
        <w:rPr>
          <w:b/>
        </w:rPr>
      </w:pPr>
    </w:p>
    <w:p w14:paraId="34652FF3" w14:textId="2779EF8E" w:rsidR="00366703" w:rsidRDefault="00366703" w:rsidP="00E72A61">
      <w:pPr>
        <w:ind w:left="720"/>
        <w:rPr>
          <w:b/>
        </w:rPr>
      </w:pPr>
    </w:p>
    <w:p w14:paraId="64DCC12C" w14:textId="084207CD" w:rsidR="00366703" w:rsidRDefault="00366703" w:rsidP="000363AC">
      <w:pPr>
        <w:rPr>
          <w:b/>
        </w:rPr>
      </w:pPr>
    </w:p>
    <w:p w14:paraId="6FFB3E4E" w14:textId="77777777" w:rsidR="00366703" w:rsidRPr="00151253" w:rsidRDefault="00366703" w:rsidP="00D9109E">
      <w:pPr>
        <w:rPr>
          <w:b/>
        </w:rPr>
      </w:pPr>
    </w:p>
    <w:p w14:paraId="7F9CD86D" w14:textId="76783367" w:rsidR="008D714F" w:rsidRDefault="008D714F" w:rsidP="008D714F">
      <w:pPr>
        <w:pStyle w:val="Heading1"/>
      </w:pPr>
      <w:bookmarkStart w:id="59" w:name="_Toc143267045"/>
      <w:bookmarkEnd w:id="58"/>
      <w:r w:rsidRPr="003F6324">
        <w:t>Conclusion</w:t>
      </w:r>
      <w:bookmarkEnd w:id="59"/>
    </w:p>
    <w:p w14:paraId="7C58F199" w14:textId="77777777" w:rsidR="00E72A61" w:rsidRPr="00E72A61" w:rsidRDefault="00E72A61" w:rsidP="00E72A61"/>
    <w:p w14:paraId="3F27D3B8" w14:textId="70686332" w:rsidR="008D714F" w:rsidRDefault="008D714F" w:rsidP="008D714F">
      <w:r>
        <w:t xml:space="preserve">In this module we have learned how to utilize different lines of evidence to annotate a TSS search region for broad promoter type genes, particularly when </w:t>
      </w:r>
      <w:r w:rsidR="00E72A61">
        <w:rPr>
          <w:i/>
        </w:rPr>
        <w:t>blastn</w:t>
      </w:r>
      <w:r>
        <w:t xml:space="preserve"> fails to locate the 1</w:t>
      </w:r>
      <w:r w:rsidRPr="002F53C2">
        <w:rPr>
          <w:vertAlign w:val="superscript"/>
        </w:rPr>
        <w:t>st</w:t>
      </w:r>
      <w:r>
        <w:t xml:space="preserve"> transcribed </w:t>
      </w:r>
      <w:r>
        <w:rPr>
          <w:i/>
        </w:rPr>
        <w:t>D. melanogaster</w:t>
      </w:r>
      <w:r>
        <w:t xml:space="preserve"> exon in your project sequence. The strategy presented here relies on making use of the RNA Pol II X-ChIP-</w:t>
      </w:r>
      <w:r w:rsidR="00CC3D38">
        <w:t>S</w:t>
      </w:r>
      <w:r>
        <w:t>eq data, RNA-</w:t>
      </w:r>
      <w:r w:rsidR="002149DF">
        <w:t>S</w:t>
      </w:r>
      <w:r>
        <w:t xml:space="preserve">eq and </w:t>
      </w:r>
      <w:r w:rsidR="00744084" w:rsidRPr="00744084">
        <w:rPr>
          <w:iCs/>
        </w:rPr>
        <w:t>TopHat</w:t>
      </w:r>
      <w:r>
        <w:t xml:space="preserve"> data and Conservation to rationally assign the boundaries of a TSS search region using evidence-based landmarks in these data types. This strategy should be applicable to a wide range of GEP project TSS annotation problems.</w:t>
      </w:r>
    </w:p>
    <w:p w14:paraId="12B011B1" w14:textId="77777777" w:rsidR="00E72A61" w:rsidRPr="002F53C2" w:rsidRDefault="00E72A61" w:rsidP="008D714F"/>
    <w:p w14:paraId="75F21913" w14:textId="77777777" w:rsidR="008D714F" w:rsidRDefault="008D714F" w:rsidP="008D714F">
      <w:r>
        <w:t xml:space="preserve">If you would like further practice annotating this type of TSS, try doing </w:t>
      </w:r>
      <w:r w:rsidRPr="006C5E27">
        <w:rPr>
          <w:i/>
        </w:rPr>
        <w:t>CG33941</w:t>
      </w:r>
      <w:r>
        <w:t xml:space="preserve"> in either the </w:t>
      </w:r>
      <w:r>
        <w:rPr>
          <w:i/>
        </w:rPr>
        <w:t>D. biarmipes</w:t>
      </w:r>
      <w:r>
        <w:t xml:space="preserve"> or </w:t>
      </w:r>
      <w:r>
        <w:rPr>
          <w:i/>
        </w:rPr>
        <w:t>D. elegans</w:t>
      </w:r>
      <w:r>
        <w:t xml:space="preserve"> projects.</w:t>
      </w:r>
    </w:p>
    <w:p w14:paraId="63B8E8EF" w14:textId="77777777" w:rsidR="008D714F" w:rsidRPr="002F53C2" w:rsidRDefault="008D714F" w:rsidP="008D714F"/>
    <w:p w14:paraId="2A0844AC" w14:textId="77777777" w:rsidR="00E96A20" w:rsidRPr="009B6A01" w:rsidRDefault="00E96A20" w:rsidP="009B6A01"/>
    <w:sectPr w:rsidR="00E96A20" w:rsidRPr="009B6A01" w:rsidSect="00001598">
      <w:headerReference w:type="default" r:id="rId33"/>
      <w:footerReference w:type="even" r:id="rId34"/>
      <w:footerReference w:type="default" r:id="rId35"/>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2F61" w14:textId="77777777" w:rsidR="00001598" w:rsidRDefault="00001598" w:rsidP="00BC2239">
      <w:r>
        <w:separator/>
      </w:r>
    </w:p>
  </w:endnote>
  <w:endnote w:type="continuationSeparator" w:id="0">
    <w:p w14:paraId="38262405" w14:textId="77777777" w:rsidR="00001598" w:rsidRDefault="00001598"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0BFA"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C36585A"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D8E3" w14:textId="77777777" w:rsidR="0098123B" w:rsidRPr="00B632B2" w:rsidRDefault="0098123B" w:rsidP="00B632B2">
    <w:pPr>
      <w:pStyle w:val="Footer"/>
      <w:rPr>
        <w:szCs w:val="16"/>
      </w:rPr>
    </w:pPr>
    <w:r>
      <w:rPr>
        <w:szCs w:val="16"/>
      </w:rP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4B69D" w14:textId="77777777" w:rsidR="00001598" w:rsidRDefault="00001598" w:rsidP="00BC2239">
      <w:r>
        <w:separator/>
      </w:r>
    </w:p>
  </w:footnote>
  <w:footnote w:type="continuationSeparator" w:id="0">
    <w:p w14:paraId="0217AA7D" w14:textId="77777777" w:rsidR="00001598" w:rsidRDefault="00001598"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CB74" w14:textId="5A22AB99" w:rsidR="0098123B" w:rsidRDefault="0098123B" w:rsidP="000D1827">
    <w:pPr>
      <w:pStyle w:val="Header"/>
    </w:pPr>
    <w:r>
      <w:t>Genomics Education Partnership</w:t>
    </w:r>
    <w:r>
      <w:tab/>
    </w:r>
    <w:r>
      <w:tab/>
      <w:t xml:space="preserve">   Last Update: </w:t>
    </w:r>
    <w:r w:rsidR="008034D2">
      <w:t>12</w:t>
    </w:r>
    <w:r>
      <w:t>/</w:t>
    </w:r>
    <w:r w:rsidR="008034D2">
      <w:t>26</w:t>
    </w:r>
    <w:r>
      <w:t>/</w:t>
    </w:r>
    <w:r w:rsidR="00962CAF">
      <w:t>202</w:t>
    </w:r>
    <w:r w:rsidR="00C27EFF">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460AE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EEEE97A"/>
    <w:lvl w:ilvl="0">
      <w:start w:val="1"/>
      <w:numFmt w:val="decimal"/>
      <w:pStyle w:val="ListNumber"/>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9"/>
    <w:multiLevelType w:val="singleLevel"/>
    <w:tmpl w:val="3D6CA2E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1F5AB0"/>
    <w:multiLevelType w:val="hybridMultilevel"/>
    <w:tmpl w:val="4E5E062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889079D"/>
    <w:multiLevelType w:val="hybridMultilevel"/>
    <w:tmpl w:val="7ACED77A"/>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5" w15:restartNumberingAfterBreak="0">
    <w:nsid w:val="2BC25B0D"/>
    <w:multiLevelType w:val="hybridMultilevel"/>
    <w:tmpl w:val="B4A841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AC4B68"/>
    <w:multiLevelType w:val="hybridMultilevel"/>
    <w:tmpl w:val="0A20C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7" w15:restartNumberingAfterBreak="0">
    <w:nsid w:val="375C118D"/>
    <w:multiLevelType w:val="hybridMultilevel"/>
    <w:tmpl w:val="0F34A3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446B8"/>
    <w:multiLevelType w:val="hybridMultilevel"/>
    <w:tmpl w:val="7FA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554AE"/>
    <w:multiLevelType w:val="hybridMultilevel"/>
    <w:tmpl w:val="CFCC56D6"/>
    <w:lvl w:ilvl="0" w:tplc="5FC451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BD25453"/>
    <w:multiLevelType w:val="hybridMultilevel"/>
    <w:tmpl w:val="A0485AE4"/>
    <w:lvl w:ilvl="0" w:tplc="6032F670">
      <w:start w:val="1"/>
      <w:numFmt w:val="bullet"/>
      <w:pStyle w:val="Sub-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EDF413D"/>
    <w:multiLevelType w:val="hybridMultilevel"/>
    <w:tmpl w:val="69EE4DF2"/>
    <w:lvl w:ilvl="0" w:tplc="04090003">
      <w:start w:val="1"/>
      <w:numFmt w:val="bullet"/>
      <w:lvlText w:val="o"/>
      <w:lvlJc w:val="left"/>
      <w:pPr>
        <w:ind w:left="720" w:hanging="360"/>
      </w:pPr>
      <w:rPr>
        <w:rFonts w:ascii="Courier New" w:hAnsi="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C1102D"/>
    <w:multiLevelType w:val="hybridMultilevel"/>
    <w:tmpl w:val="7B54D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BCF08C9"/>
    <w:multiLevelType w:val="hybridMultilevel"/>
    <w:tmpl w:val="2A766A7A"/>
    <w:lvl w:ilvl="0" w:tplc="4ACCCFBC">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5660AF"/>
    <w:multiLevelType w:val="hybridMultilevel"/>
    <w:tmpl w:val="ECAA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3933781">
    <w:abstractNumId w:val="2"/>
  </w:num>
  <w:num w:numId="2" w16cid:durableId="1304236420">
    <w:abstractNumId w:val="11"/>
  </w:num>
  <w:num w:numId="3" w16cid:durableId="654604665">
    <w:abstractNumId w:val="1"/>
  </w:num>
  <w:num w:numId="4" w16cid:durableId="564805231">
    <w:abstractNumId w:val="0"/>
  </w:num>
  <w:num w:numId="5" w16cid:durableId="2005625693">
    <w:abstractNumId w:val="8"/>
  </w:num>
  <w:num w:numId="6" w16cid:durableId="609777273">
    <w:abstractNumId w:val="12"/>
  </w:num>
  <w:num w:numId="7" w16cid:durableId="1988774588">
    <w:abstractNumId w:val="6"/>
  </w:num>
  <w:num w:numId="8" w16cid:durableId="1187988669">
    <w:abstractNumId w:val="13"/>
  </w:num>
  <w:num w:numId="9" w16cid:durableId="1044327723">
    <w:abstractNumId w:val="15"/>
  </w:num>
  <w:num w:numId="10" w16cid:durableId="1787654576">
    <w:abstractNumId w:val="9"/>
  </w:num>
  <w:num w:numId="11" w16cid:durableId="1897475055">
    <w:abstractNumId w:val="4"/>
  </w:num>
  <w:num w:numId="12" w16cid:durableId="1829637077">
    <w:abstractNumId w:val="5"/>
  </w:num>
  <w:num w:numId="13" w16cid:durableId="1064371503">
    <w:abstractNumId w:val="10"/>
  </w:num>
  <w:num w:numId="14" w16cid:durableId="1513685346">
    <w:abstractNumId w:val="3"/>
  </w:num>
  <w:num w:numId="15" w16cid:durableId="1161964957">
    <w:abstractNumId w:val="7"/>
  </w:num>
  <w:num w:numId="16" w16cid:durableId="1114406327">
    <w:abstractNumId w:val="14"/>
  </w:num>
  <w:num w:numId="17" w16cid:durableId="1522157634">
    <w:abstractNumId w:val="1"/>
    <w:lvlOverride w:ilvl="0">
      <w:startOverride w:val="1"/>
    </w:lvlOverride>
  </w:num>
  <w:num w:numId="18" w16cid:durableId="7371929">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D5"/>
    <w:rsid w:val="00001598"/>
    <w:rsid w:val="00001F15"/>
    <w:rsid w:val="00002B4B"/>
    <w:rsid w:val="00003DB5"/>
    <w:rsid w:val="000045DE"/>
    <w:rsid w:val="000047FB"/>
    <w:rsid w:val="00004B1A"/>
    <w:rsid w:val="00006E57"/>
    <w:rsid w:val="000104E5"/>
    <w:rsid w:val="000119A6"/>
    <w:rsid w:val="0001646C"/>
    <w:rsid w:val="00020A46"/>
    <w:rsid w:val="000220E9"/>
    <w:rsid w:val="00024F72"/>
    <w:rsid w:val="00025841"/>
    <w:rsid w:val="00025FD3"/>
    <w:rsid w:val="000265A3"/>
    <w:rsid w:val="0002791D"/>
    <w:rsid w:val="000304DF"/>
    <w:rsid w:val="00031480"/>
    <w:rsid w:val="000316D2"/>
    <w:rsid w:val="00031DCA"/>
    <w:rsid w:val="00033375"/>
    <w:rsid w:val="000351C8"/>
    <w:rsid w:val="00035E07"/>
    <w:rsid w:val="000363AC"/>
    <w:rsid w:val="000364E2"/>
    <w:rsid w:val="0004100A"/>
    <w:rsid w:val="0004193F"/>
    <w:rsid w:val="0004231A"/>
    <w:rsid w:val="000425E9"/>
    <w:rsid w:val="00042C84"/>
    <w:rsid w:val="0004352A"/>
    <w:rsid w:val="00050BA8"/>
    <w:rsid w:val="00050F4A"/>
    <w:rsid w:val="00051737"/>
    <w:rsid w:val="000520A6"/>
    <w:rsid w:val="0005459B"/>
    <w:rsid w:val="00055316"/>
    <w:rsid w:val="0005637E"/>
    <w:rsid w:val="000572DD"/>
    <w:rsid w:val="000578B8"/>
    <w:rsid w:val="0006108E"/>
    <w:rsid w:val="000612F0"/>
    <w:rsid w:val="00061BDA"/>
    <w:rsid w:val="000624A3"/>
    <w:rsid w:val="000643C6"/>
    <w:rsid w:val="00064FFA"/>
    <w:rsid w:val="000654AB"/>
    <w:rsid w:val="000665A2"/>
    <w:rsid w:val="00066E08"/>
    <w:rsid w:val="00066F7B"/>
    <w:rsid w:val="00071275"/>
    <w:rsid w:val="000715D2"/>
    <w:rsid w:val="0007229C"/>
    <w:rsid w:val="0007399E"/>
    <w:rsid w:val="00073D84"/>
    <w:rsid w:val="00076BAE"/>
    <w:rsid w:val="00077BBF"/>
    <w:rsid w:val="000827B6"/>
    <w:rsid w:val="00082936"/>
    <w:rsid w:val="0008567A"/>
    <w:rsid w:val="0008654A"/>
    <w:rsid w:val="0009226A"/>
    <w:rsid w:val="00092CE7"/>
    <w:rsid w:val="00093117"/>
    <w:rsid w:val="000A0AFB"/>
    <w:rsid w:val="000A1323"/>
    <w:rsid w:val="000A2030"/>
    <w:rsid w:val="000A26EB"/>
    <w:rsid w:val="000A3044"/>
    <w:rsid w:val="000A3DBF"/>
    <w:rsid w:val="000A4C66"/>
    <w:rsid w:val="000A5893"/>
    <w:rsid w:val="000A65A2"/>
    <w:rsid w:val="000B1BB8"/>
    <w:rsid w:val="000B3802"/>
    <w:rsid w:val="000B43CD"/>
    <w:rsid w:val="000B4D3E"/>
    <w:rsid w:val="000B54F3"/>
    <w:rsid w:val="000B6166"/>
    <w:rsid w:val="000B7428"/>
    <w:rsid w:val="000C00EF"/>
    <w:rsid w:val="000C0418"/>
    <w:rsid w:val="000C155F"/>
    <w:rsid w:val="000C2A8E"/>
    <w:rsid w:val="000C5DD6"/>
    <w:rsid w:val="000C735F"/>
    <w:rsid w:val="000C7CA4"/>
    <w:rsid w:val="000D1827"/>
    <w:rsid w:val="000D189E"/>
    <w:rsid w:val="000D2B3D"/>
    <w:rsid w:val="000D382D"/>
    <w:rsid w:val="000D5762"/>
    <w:rsid w:val="000D7CCA"/>
    <w:rsid w:val="000D7FC2"/>
    <w:rsid w:val="000E4434"/>
    <w:rsid w:val="000E71FF"/>
    <w:rsid w:val="000F12C2"/>
    <w:rsid w:val="000F1C97"/>
    <w:rsid w:val="000F247C"/>
    <w:rsid w:val="000F25F0"/>
    <w:rsid w:val="000F27CC"/>
    <w:rsid w:val="000F5490"/>
    <w:rsid w:val="000F59B6"/>
    <w:rsid w:val="000F620F"/>
    <w:rsid w:val="00100521"/>
    <w:rsid w:val="001006A4"/>
    <w:rsid w:val="00100789"/>
    <w:rsid w:val="00102B69"/>
    <w:rsid w:val="001042FB"/>
    <w:rsid w:val="00105095"/>
    <w:rsid w:val="00105BE9"/>
    <w:rsid w:val="001120A1"/>
    <w:rsid w:val="00114802"/>
    <w:rsid w:val="00115599"/>
    <w:rsid w:val="00116952"/>
    <w:rsid w:val="00116DEA"/>
    <w:rsid w:val="00117D00"/>
    <w:rsid w:val="001208C5"/>
    <w:rsid w:val="001210E3"/>
    <w:rsid w:val="001214AF"/>
    <w:rsid w:val="00121AA1"/>
    <w:rsid w:val="00121B8E"/>
    <w:rsid w:val="00121E24"/>
    <w:rsid w:val="00122EA3"/>
    <w:rsid w:val="0012416A"/>
    <w:rsid w:val="00124874"/>
    <w:rsid w:val="001258BB"/>
    <w:rsid w:val="001275E8"/>
    <w:rsid w:val="001315EB"/>
    <w:rsid w:val="0013255B"/>
    <w:rsid w:val="0013456C"/>
    <w:rsid w:val="00134B63"/>
    <w:rsid w:val="00137F7C"/>
    <w:rsid w:val="001416C8"/>
    <w:rsid w:val="001418EE"/>
    <w:rsid w:val="00141EF8"/>
    <w:rsid w:val="001420FD"/>
    <w:rsid w:val="00142E5C"/>
    <w:rsid w:val="0014412A"/>
    <w:rsid w:val="001454AC"/>
    <w:rsid w:val="00146353"/>
    <w:rsid w:val="00150EF8"/>
    <w:rsid w:val="00150F97"/>
    <w:rsid w:val="00151ABD"/>
    <w:rsid w:val="00153E5B"/>
    <w:rsid w:val="0015407A"/>
    <w:rsid w:val="001540F4"/>
    <w:rsid w:val="0015656A"/>
    <w:rsid w:val="00160D89"/>
    <w:rsid w:val="00162966"/>
    <w:rsid w:val="00162ED8"/>
    <w:rsid w:val="00164498"/>
    <w:rsid w:val="00164967"/>
    <w:rsid w:val="0016531F"/>
    <w:rsid w:val="00170006"/>
    <w:rsid w:val="0017062F"/>
    <w:rsid w:val="0017113E"/>
    <w:rsid w:val="00171AB2"/>
    <w:rsid w:val="00174B4F"/>
    <w:rsid w:val="0017502A"/>
    <w:rsid w:val="00176958"/>
    <w:rsid w:val="0017712A"/>
    <w:rsid w:val="0018382B"/>
    <w:rsid w:val="00184993"/>
    <w:rsid w:val="0018508C"/>
    <w:rsid w:val="00187023"/>
    <w:rsid w:val="00187EB2"/>
    <w:rsid w:val="00190B0A"/>
    <w:rsid w:val="00191467"/>
    <w:rsid w:val="00193B5D"/>
    <w:rsid w:val="00193E9F"/>
    <w:rsid w:val="00194292"/>
    <w:rsid w:val="00195656"/>
    <w:rsid w:val="00195D62"/>
    <w:rsid w:val="0019675C"/>
    <w:rsid w:val="00197CAF"/>
    <w:rsid w:val="001A0953"/>
    <w:rsid w:val="001A111C"/>
    <w:rsid w:val="001A1AF2"/>
    <w:rsid w:val="001A3A89"/>
    <w:rsid w:val="001A3F00"/>
    <w:rsid w:val="001A406D"/>
    <w:rsid w:val="001A4239"/>
    <w:rsid w:val="001A46D2"/>
    <w:rsid w:val="001A4FBE"/>
    <w:rsid w:val="001A5778"/>
    <w:rsid w:val="001A6881"/>
    <w:rsid w:val="001A79A9"/>
    <w:rsid w:val="001B0C39"/>
    <w:rsid w:val="001B151A"/>
    <w:rsid w:val="001B26FE"/>
    <w:rsid w:val="001B3980"/>
    <w:rsid w:val="001B5774"/>
    <w:rsid w:val="001B7119"/>
    <w:rsid w:val="001B77EE"/>
    <w:rsid w:val="001B78F0"/>
    <w:rsid w:val="001B7F96"/>
    <w:rsid w:val="001C0194"/>
    <w:rsid w:val="001C0A29"/>
    <w:rsid w:val="001C33CA"/>
    <w:rsid w:val="001C76A1"/>
    <w:rsid w:val="001C7EF4"/>
    <w:rsid w:val="001D05BD"/>
    <w:rsid w:val="001D12AD"/>
    <w:rsid w:val="001D12C9"/>
    <w:rsid w:val="001D1B39"/>
    <w:rsid w:val="001D2B32"/>
    <w:rsid w:val="001D3393"/>
    <w:rsid w:val="001D40A9"/>
    <w:rsid w:val="001D45D8"/>
    <w:rsid w:val="001D75D8"/>
    <w:rsid w:val="001D7A81"/>
    <w:rsid w:val="001D7E68"/>
    <w:rsid w:val="001E0DEA"/>
    <w:rsid w:val="001E2293"/>
    <w:rsid w:val="001E2AA1"/>
    <w:rsid w:val="001E56DE"/>
    <w:rsid w:val="001E638D"/>
    <w:rsid w:val="001F12F6"/>
    <w:rsid w:val="001F1307"/>
    <w:rsid w:val="001F2C58"/>
    <w:rsid w:val="001F3B68"/>
    <w:rsid w:val="001F43AC"/>
    <w:rsid w:val="001F5ECB"/>
    <w:rsid w:val="001F6AF8"/>
    <w:rsid w:val="001F7C1C"/>
    <w:rsid w:val="00200856"/>
    <w:rsid w:val="00200970"/>
    <w:rsid w:val="0020262D"/>
    <w:rsid w:val="0020361C"/>
    <w:rsid w:val="00204BA8"/>
    <w:rsid w:val="00204C50"/>
    <w:rsid w:val="00204DA5"/>
    <w:rsid w:val="002050B6"/>
    <w:rsid w:val="00206BBA"/>
    <w:rsid w:val="00206D5B"/>
    <w:rsid w:val="002077A8"/>
    <w:rsid w:val="00210025"/>
    <w:rsid w:val="002103EC"/>
    <w:rsid w:val="00210BEE"/>
    <w:rsid w:val="00212645"/>
    <w:rsid w:val="00213C46"/>
    <w:rsid w:val="002149DF"/>
    <w:rsid w:val="00215811"/>
    <w:rsid w:val="00216D83"/>
    <w:rsid w:val="002176FD"/>
    <w:rsid w:val="00220781"/>
    <w:rsid w:val="002224C2"/>
    <w:rsid w:val="00222862"/>
    <w:rsid w:val="00223773"/>
    <w:rsid w:val="00224E4B"/>
    <w:rsid w:val="002250CD"/>
    <w:rsid w:val="0022747D"/>
    <w:rsid w:val="00230B41"/>
    <w:rsid w:val="00232652"/>
    <w:rsid w:val="00232666"/>
    <w:rsid w:val="0023447E"/>
    <w:rsid w:val="002355B9"/>
    <w:rsid w:val="00242D97"/>
    <w:rsid w:val="00243D6D"/>
    <w:rsid w:val="00244855"/>
    <w:rsid w:val="002452CF"/>
    <w:rsid w:val="00247D20"/>
    <w:rsid w:val="00250050"/>
    <w:rsid w:val="00250059"/>
    <w:rsid w:val="00250834"/>
    <w:rsid w:val="002513C7"/>
    <w:rsid w:val="002538F0"/>
    <w:rsid w:val="00256A4D"/>
    <w:rsid w:val="00257B3C"/>
    <w:rsid w:val="0026298A"/>
    <w:rsid w:val="00262EE6"/>
    <w:rsid w:val="0026476A"/>
    <w:rsid w:val="0026633A"/>
    <w:rsid w:val="00267F3E"/>
    <w:rsid w:val="00272269"/>
    <w:rsid w:val="002735F7"/>
    <w:rsid w:val="00274C40"/>
    <w:rsid w:val="002752EA"/>
    <w:rsid w:val="002767AD"/>
    <w:rsid w:val="002769F7"/>
    <w:rsid w:val="0027730D"/>
    <w:rsid w:val="002775D3"/>
    <w:rsid w:val="00281BE4"/>
    <w:rsid w:val="0028467B"/>
    <w:rsid w:val="002848CB"/>
    <w:rsid w:val="002906DC"/>
    <w:rsid w:val="002917B9"/>
    <w:rsid w:val="00291A2D"/>
    <w:rsid w:val="002935DA"/>
    <w:rsid w:val="0029383E"/>
    <w:rsid w:val="00293FAC"/>
    <w:rsid w:val="0029646F"/>
    <w:rsid w:val="002973F2"/>
    <w:rsid w:val="0029740C"/>
    <w:rsid w:val="002A15D1"/>
    <w:rsid w:val="002A1B4F"/>
    <w:rsid w:val="002A2073"/>
    <w:rsid w:val="002A3C0E"/>
    <w:rsid w:val="002A4B05"/>
    <w:rsid w:val="002A6318"/>
    <w:rsid w:val="002A75C5"/>
    <w:rsid w:val="002A77D9"/>
    <w:rsid w:val="002B02FD"/>
    <w:rsid w:val="002B0F20"/>
    <w:rsid w:val="002B1A25"/>
    <w:rsid w:val="002B1DB5"/>
    <w:rsid w:val="002B1F3D"/>
    <w:rsid w:val="002B3875"/>
    <w:rsid w:val="002B49DA"/>
    <w:rsid w:val="002B4CF8"/>
    <w:rsid w:val="002B4FEF"/>
    <w:rsid w:val="002B7905"/>
    <w:rsid w:val="002C18DF"/>
    <w:rsid w:val="002C2504"/>
    <w:rsid w:val="002C581A"/>
    <w:rsid w:val="002D4447"/>
    <w:rsid w:val="002D50D4"/>
    <w:rsid w:val="002D629B"/>
    <w:rsid w:val="002D6A31"/>
    <w:rsid w:val="002D701A"/>
    <w:rsid w:val="002D7919"/>
    <w:rsid w:val="002E089A"/>
    <w:rsid w:val="002E2A13"/>
    <w:rsid w:val="002E2E64"/>
    <w:rsid w:val="002E30CF"/>
    <w:rsid w:val="002E438D"/>
    <w:rsid w:val="002E44AD"/>
    <w:rsid w:val="002E544B"/>
    <w:rsid w:val="002E6329"/>
    <w:rsid w:val="002E64F1"/>
    <w:rsid w:val="002E6D5A"/>
    <w:rsid w:val="002F28B8"/>
    <w:rsid w:val="002F4321"/>
    <w:rsid w:val="002F43B9"/>
    <w:rsid w:val="002F47AB"/>
    <w:rsid w:val="002F5FA5"/>
    <w:rsid w:val="00301399"/>
    <w:rsid w:val="00302476"/>
    <w:rsid w:val="00303CFE"/>
    <w:rsid w:val="0030659F"/>
    <w:rsid w:val="00306BEE"/>
    <w:rsid w:val="003107D6"/>
    <w:rsid w:val="00312128"/>
    <w:rsid w:val="00312537"/>
    <w:rsid w:val="00314CF0"/>
    <w:rsid w:val="0031532E"/>
    <w:rsid w:val="0031561A"/>
    <w:rsid w:val="003161B5"/>
    <w:rsid w:val="00316988"/>
    <w:rsid w:val="00316EB5"/>
    <w:rsid w:val="00317476"/>
    <w:rsid w:val="003178B6"/>
    <w:rsid w:val="00320277"/>
    <w:rsid w:val="00321AF2"/>
    <w:rsid w:val="00322568"/>
    <w:rsid w:val="00322F17"/>
    <w:rsid w:val="00323BDE"/>
    <w:rsid w:val="00323CDF"/>
    <w:rsid w:val="00326340"/>
    <w:rsid w:val="003326AB"/>
    <w:rsid w:val="003343BB"/>
    <w:rsid w:val="00335240"/>
    <w:rsid w:val="003352CD"/>
    <w:rsid w:val="003361DF"/>
    <w:rsid w:val="00336660"/>
    <w:rsid w:val="0033776A"/>
    <w:rsid w:val="00342A95"/>
    <w:rsid w:val="0034394D"/>
    <w:rsid w:val="0034449F"/>
    <w:rsid w:val="00344BC0"/>
    <w:rsid w:val="0034535A"/>
    <w:rsid w:val="00346237"/>
    <w:rsid w:val="0034730D"/>
    <w:rsid w:val="003474E0"/>
    <w:rsid w:val="00347593"/>
    <w:rsid w:val="00347D23"/>
    <w:rsid w:val="003517FF"/>
    <w:rsid w:val="00351903"/>
    <w:rsid w:val="00353ABC"/>
    <w:rsid w:val="00354477"/>
    <w:rsid w:val="003549BC"/>
    <w:rsid w:val="00355D73"/>
    <w:rsid w:val="00355F1A"/>
    <w:rsid w:val="003565B7"/>
    <w:rsid w:val="0035710E"/>
    <w:rsid w:val="0035750D"/>
    <w:rsid w:val="00357A0C"/>
    <w:rsid w:val="00357E69"/>
    <w:rsid w:val="00360E65"/>
    <w:rsid w:val="00361001"/>
    <w:rsid w:val="00362406"/>
    <w:rsid w:val="0036295D"/>
    <w:rsid w:val="00362D8C"/>
    <w:rsid w:val="00365020"/>
    <w:rsid w:val="00366703"/>
    <w:rsid w:val="00367AAE"/>
    <w:rsid w:val="00371052"/>
    <w:rsid w:val="00374558"/>
    <w:rsid w:val="00375692"/>
    <w:rsid w:val="003761FC"/>
    <w:rsid w:val="00376E3D"/>
    <w:rsid w:val="00380082"/>
    <w:rsid w:val="0039076D"/>
    <w:rsid w:val="00391B9C"/>
    <w:rsid w:val="003923A4"/>
    <w:rsid w:val="003928DD"/>
    <w:rsid w:val="00394647"/>
    <w:rsid w:val="00394A8D"/>
    <w:rsid w:val="00395E27"/>
    <w:rsid w:val="003964CD"/>
    <w:rsid w:val="0039739F"/>
    <w:rsid w:val="00397A0F"/>
    <w:rsid w:val="00397CCC"/>
    <w:rsid w:val="003A025E"/>
    <w:rsid w:val="003A12F7"/>
    <w:rsid w:val="003A14EC"/>
    <w:rsid w:val="003A54D5"/>
    <w:rsid w:val="003A6C09"/>
    <w:rsid w:val="003A6CE6"/>
    <w:rsid w:val="003B04B6"/>
    <w:rsid w:val="003B0DD7"/>
    <w:rsid w:val="003B1359"/>
    <w:rsid w:val="003B36ED"/>
    <w:rsid w:val="003B3FFD"/>
    <w:rsid w:val="003B55B7"/>
    <w:rsid w:val="003B7612"/>
    <w:rsid w:val="003B76C8"/>
    <w:rsid w:val="003C0BCC"/>
    <w:rsid w:val="003C11A0"/>
    <w:rsid w:val="003C16D5"/>
    <w:rsid w:val="003C3449"/>
    <w:rsid w:val="003C3837"/>
    <w:rsid w:val="003C426F"/>
    <w:rsid w:val="003C7D2A"/>
    <w:rsid w:val="003D05EA"/>
    <w:rsid w:val="003D0D13"/>
    <w:rsid w:val="003D1D30"/>
    <w:rsid w:val="003D23BF"/>
    <w:rsid w:val="003D313A"/>
    <w:rsid w:val="003D6DC7"/>
    <w:rsid w:val="003E0E57"/>
    <w:rsid w:val="003E1278"/>
    <w:rsid w:val="003E3A30"/>
    <w:rsid w:val="003E4000"/>
    <w:rsid w:val="003E408F"/>
    <w:rsid w:val="003E554B"/>
    <w:rsid w:val="003E55F3"/>
    <w:rsid w:val="003E5A6A"/>
    <w:rsid w:val="003E63FC"/>
    <w:rsid w:val="003E7A19"/>
    <w:rsid w:val="003E7DE4"/>
    <w:rsid w:val="003F2BA1"/>
    <w:rsid w:val="003F2F17"/>
    <w:rsid w:val="003F4996"/>
    <w:rsid w:val="003F5494"/>
    <w:rsid w:val="003F5604"/>
    <w:rsid w:val="003F56F8"/>
    <w:rsid w:val="003F66EC"/>
    <w:rsid w:val="003F68DA"/>
    <w:rsid w:val="003F7A89"/>
    <w:rsid w:val="004017AE"/>
    <w:rsid w:val="00401D31"/>
    <w:rsid w:val="00405000"/>
    <w:rsid w:val="00407191"/>
    <w:rsid w:val="00407F60"/>
    <w:rsid w:val="00410B15"/>
    <w:rsid w:val="004113E0"/>
    <w:rsid w:val="0041214E"/>
    <w:rsid w:val="004134B7"/>
    <w:rsid w:val="0041481A"/>
    <w:rsid w:val="00416B99"/>
    <w:rsid w:val="00425102"/>
    <w:rsid w:val="004252CD"/>
    <w:rsid w:val="004253FC"/>
    <w:rsid w:val="0042714C"/>
    <w:rsid w:val="00430086"/>
    <w:rsid w:val="00431379"/>
    <w:rsid w:val="00433E3E"/>
    <w:rsid w:val="004346F7"/>
    <w:rsid w:val="00436D2C"/>
    <w:rsid w:val="004372B6"/>
    <w:rsid w:val="00437353"/>
    <w:rsid w:val="0043738A"/>
    <w:rsid w:val="00442F49"/>
    <w:rsid w:val="004435C2"/>
    <w:rsid w:val="00443D3F"/>
    <w:rsid w:val="0044413D"/>
    <w:rsid w:val="004458C2"/>
    <w:rsid w:val="00447B12"/>
    <w:rsid w:val="004505DF"/>
    <w:rsid w:val="00450631"/>
    <w:rsid w:val="00450983"/>
    <w:rsid w:val="00451139"/>
    <w:rsid w:val="00452A11"/>
    <w:rsid w:val="00453B53"/>
    <w:rsid w:val="00455656"/>
    <w:rsid w:val="0046126D"/>
    <w:rsid w:val="00462840"/>
    <w:rsid w:val="00463080"/>
    <w:rsid w:val="00467131"/>
    <w:rsid w:val="004703F3"/>
    <w:rsid w:val="00471FE4"/>
    <w:rsid w:val="004735A1"/>
    <w:rsid w:val="00473D2A"/>
    <w:rsid w:val="004741F1"/>
    <w:rsid w:val="00474425"/>
    <w:rsid w:val="004756D5"/>
    <w:rsid w:val="004806A0"/>
    <w:rsid w:val="00481A26"/>
    <w:rsid w:val="00481C91"/>
    <w:rsid w:val="00481CA1"/>
    <w:rsid w:val="004846E8"/>
    <w:rsid w:val="00492124"/>
    <w:rsid w:val="004938FF"/>
    <w:rsid w:val="00494A17"/>
    <w:rsid w:val="004A06A0"/>
    <w:rsid w:val="004A08CE"/>
    <w:rsid w:val="004A094C"/>
    <w:rsid w:val="004A32BA"/>
    <w:rsid w:val="004A3B49"/>
    <w:rsid w:val="004A4CE8"/>
    <w:rsid w:val="004A6E9D"/>
    <w:rsid w:val="004B072F"/>
    <w:rsid w:val="004B19BC"/>
    <w:rsid w:val="004B2558"/>
    <w:rsid w:val="004B3E66"/>
    <w:rsid w:val="004B5D6D"/>
    <w:rsid w:val="004B5E0C"/>
    <w:rsid w:val="004B64B7"/>
    <w:rsid w:val="004B6605"/>
    <w:rsid w:val="004C0EF1"/>
    <w:rsid w:val="004C14B4"/>
    <w:rsid w:val="004C17BE"/>
    <w:rsid w:val="004C1A3F"/>
    <w:rsid w:val="004C2265"/>
    <w:rsid w:val="004C2305"/>
    <w:rsid w:val="004C23AB"/>
    <w:rsid w:val="004C290B"/>
    <w:rsid w:val="004C70D4"/>
    <w:rsid w:val="004D0E5D"/>
    <w:rsid w:val="004D1256"/>
    <w:rsid w:val="004D14EF"/>
    <w:rsid w:val="004D1C2E"/>
    <w:rsid w:val="004D2BC8"/>
    <w:rsid w:val="004D3103"/>
    <w:rsid w:val="004D3945"/>
    <w:rsid w:val="004D488E"/>
    <w:rsid w:val="004D4C76"/>
    <w:rsid w:val="004D5C1B"/>
    <w:rsid w:val="004E0EA8"/>
    <w:rsid w:val="004E1D8D"/>
    <w:rsid w:val="004E676D"/>
    <w:rsid w:val="004E72C8"/>
    <w:rsid w:val="004F0264"/>
    <w:rsid w:val="004F1F89"/>
    <w:rsid w:val="004F29C3"/>
    <w:rsid w:val="004F2A66"/>
    <w:rsid w:val="004F323B"/>
    <w:rsid w:val="004F3DDF"/>
    <w:rsid w:val="004F487E"/>
    <w:rsid w:val="004F6540"/>
    <w:rsid w:val="004F757E"/>
    <w:rsid w:val="005001BD"/>
    <w:rsid w:val="00500604"/>
    <w:rsid w:val="005009F1"/>
    <w:rsid w:val="00500B68"/>
    <w:rsid w:val="0050216A"/>
    <w:rsid w:val="00502199"/>
    <w:rsid w:val="00502228"/>
    <w:rsid w:val="00505965"/>
    <w:rsid w:val="00505F4B"/>
    <w:rsid w:val="00506330"/>
    <w:rsid w:val="00506822"/>
    <w:rsid w:val="0050735F"/>
    <w:rsid w:val="00510D2C"/>
    <w:rsid w:val="0051166B"/>
    <w:rsid w:val="005142C0"/>
    <w:rsid w:val="00515DCC"/>
    <w:rsid w:val="00516500"/>
    <w:rsid w:val="00517072"/>
    <w:rsid w:val="005172DD"/>
    <w:rsid w:val="00520026"/>
    <w:rsid w:val="00522E3F"/>
    <w:rsid w:val="00525410"/>
    <w:rsid w:val="0052780B"/>
    <w:rsid w:val="0052787C"/>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52C"/>
    <w:rsid w:val="00543FFD"/>
    <w:rsid w:val="00545437"/>
    <w:rsid w:val="00545E0A"/>
    <w:rsid w:val="00546074"/>
    <w:rsid w:val="0054632E"/>
    <w:rsid w:val="00546495"/>
    <w:rsid w:val="00546A1D"/>
    <w:rsid w:val="00546B6A"/>
    <w:rsid w:val="00551132"/>
    <w:rsid w:val="00552496"/>
    <w:rsid w:val="00554028"/>
    <w:rsid w:val="005542B2"/>
    <w:rsid w:val="00554A7F"/>
    <w:rsid w:val="005574CF"/>
    <w:rsid w:val="00562CD7"/>
    <w:rsid w:val="00563F9D"/>
    <w:rsid w:val="00564590"/>
    <w:rsid w:val="00565824"/>
    <w:rsid w:val="00566620"/>
    <w:rsid w:val="00567723"/>
    <w:rsid w:val="00572E67"/>
    <w:rsid w:val="00573449"/>
    <w:rsid w:val="0057464D"/>
    <w:rsid w:val="00576077"/>
    <w:rsid w:val="00576238"/>
    <w:rsid w:val="005770B0"/>
    <w:rsid w:val="00577F53"/>
    <w:rsid w:val="00580177"/>
    <w:rsid w:val="005808BE"/>
    <w:rsid w:val="00581921"/>
    <w:rsid w:val="00581D5B"/>
    <w:rsid w:val="00582E55"/>
    <w:rsid w:val="00583C6E"/>
    <w:rsid w:val="0058458F"/>
    <w:rsid w:val="00585572"/>
    <w:rsid w:val="00590858"/>
    <w:rsid w:val="00590D63"/>
    <w:rsid w:val="00591182"/>
    <w:rsid w:val="00593E83"/>
    <w:rsid w:val="00594168"/>
    <w:rsid w:val="00595F43"/>
    <w:rsid w:val="0059757E"/>
    <w:rsid w:val="005975A9"/>
    <w:rsid w:val="00597F1E"/>
    <w:rsid w:val="005A0E67"/>
    <w:rsid w:val="005A126E"/>
    <w:rsid w:val="005A14F3"/>
    <w:rsid w:val="005A33CA"/>
    <w:rsid w:val="005A3E7B"/>
    <w:rsid w:val="005A40A8"/>
    <w:rsid w:val="005A4193"/>
    <w:rsid w:val="005A4666"/>
    <w:rsid w:val="005A4F5A"/>
    <w:rsid w:val="005A68AC"/>
    <w:rsid w:val="005A7A2B"/>
    <w:rsid w:val="005B0F79"/>
    <w:rsid w:val="005B11B6"/>
    <w:rsid w:val="005B11F9"/>
    <w:rsid w:val="005B72D2"/>
    <w:rsid w:val="005B7724"/>
    <w:rsid w:val="005C02C1"/>
    <w:rsid w:val="005C03F4"/>
    <w:rsid w:val="005C294D"/>
    <w:rsid w:val="005C319E"/>
    <w:rsid w:val="005C648B"/>
    <w:rsid w:val="005C67AD"/>
    <w:rsid w:val="005C7E2C"/>
    <w:rsid w:val="005C7F7A"/>
    <w:rsid w:val="005D3167"/>
    <w:rsid w:val="005D3356"/>
    <w:rsid w:val="005D549E"/>
    <w:rsid w:val="005D6322"/>
    <w:rsid w:val="005D7EE4"/>
    <w:rsid w:val="005E0152"/>
    <w:rsid w:val="005E0D1E"/>
    <w:rsid w:val="005E18E0"/>
    <w:rsid w:val="005E190C"/>
    <w:rsid w:val="005E24DF"/>
    <w:rsid w:val="005E2B2B"/>
    <w:rsid w:val="005E393F"/>
    <w:rsid w:val="005E3F4B"/>
    <w:rsid w:val="005E4ED0"/>
    <w:rsid w:val="005E558C"/>
    <w:rsid w:val="005E6147"/>
    <w:rsid w:val="005E6217"/>
    <w:rsid w:val="005E6C53"/>
    <w:rsid w:val="005F0C1E"/>
    <w:rsid w:val="005F342C"/>
    <w:rsid w:val="005F4330"/>
    <w:rsid w:val="005F5316"/>
    <w:rsid w:val="005F5C80"/>
    <w:rsid w:val="005F60E9"/>
    <w:rsid w:val="005F7041"/>
    <w:rsid w:val="005F78C4"/>
    <w:rsid w:val="006008D0"/>
    <w:rsid w:val="00600EC1"/>
    <w:rsid w:val="00603D85"/>
    <w:rsid w:val="006053B7"/>
    <w:rsid w:val="006130BD"/>
    <w:rsid w:val="0061475A"/>
    <w:rsid w:val="006151AA"/>
    <w:rsid w:val="006152ED"/>
    <w:rsid w:val="006157AB"/>
    <w:rsid w:val="006158FD"/>
    <w:rsid w:val="00617ADA"/>
    <w:rsid w:val="00617EB7"/>
    <w:rsid w:val="00621297"/>
    <w:rsid w:val="006221A8"/>
    <w:rsid w:val="0062270A"/>
    <w:rsid w:val="00625C83"/>
    <w:rsid w:val="00630709"/>
    <w:rsid w:val="006307E4"/>
    <w:rsid w:val="0063082F"/>
    <w:rsid w:val="00632C7E"/>
    <w:rsid w:val="00633AFD"/>
    <w:rsid w:val="0063505F"/>
    <w:rsid w:val="00635CD5"/>
    <w:rsid w:val="00636005"/>
    <w:rsid w:val="00637EF0"/>
    <w:rsid w:val="00640707"/>
    <w:rsid w:val="00640D89"/>
    <w:rsid w:val="006411EE"/>
    <w:rsid w:val="00643A19"/>
    <w:rsid w:val="006442C4"/>
    <w:rsid w:val="00645380"/>
    <w:rsid w:val="00646958"/>
    <w:rsid w:val="00646B69"/>
    <w:rsid w:val="006504FA"/>
    <w:rsid w:val="0065112D"/>
    <w:rsid w:val="006515AA"/>
    <w:rsid w:val="00653B7E"/>
    <w:rsid w:val="0065444F"/>
    <w:rsid w:val="006577C0"/>
    <w:rsid w:val="00660ADB"/>
    <w:rsid w:val="00661519"/>
    <w:rsid w:val="006618BA"/>
    <w:rsid w:val="00661CD4"/>
    <w:rsid w:val="00662592"/>
    <w:rsid w:val="0066283D"/>
    <w:rsid w:val="006634A9"/>
    <w:rsid w:val="00665E06"/>
    <w:rsid w:val="00667EB1"/>
    <w:rsid w:val="00671160"/>
    <w:rsid w:val="00671E13"/>
    <w:rsid w:val="00673BC4"/>
    <w:rsid w:val="00674636"/>
    <w:rsid w:val="006748E0"/>
    <w:rsid w:val="00675E09"/>
    <w:rsid w:val="00680BB0"/>
    <w:rsid w:val="00680D61"/>
    <w:rsid w:val="00681C9D"/>
    <w:rsid w:val="00682DE1"/>
    <w:rsid w:val="00682E3C"/>
    <w:rsid w:val="00682ED4"/>
    <w:rsid w:val="00684609"/>
    <w:rsid w:val="00684C95"/>
    <w:rsid w:val="006852D9"/>
    <w:rsid w:val="0068705A"/>
    <w:rsid w:val="006874C6"/>
    <w:rsid w:val="006929E7"/>
    <w:rsid w:val="006938F0"/>
    <w:rsid w:val="00693F78"/>
    <w:rsid w:val="006946B3"/>
    <w:rsid w:val="00696DED"/>
    <w:rsid w:val="006A0343"/>
    <w:rsid w:val="006A069F"/>
    <w:rsid w:val="006A0744"/>
    <w:rsid w:val="006A1535"/>
    <w:rsid w:val="006A189A"/>
    <w:rsid w:val="006A34D8"/>
    <w:rsid w:val="006A3725"/>
    <w:rsid w:val="006A436D"/>
    <w:rsid w:val="006B0320"/>
    <w:rsid w:val="006B152D"/>
    <w:rsid w:val="006B306B"/>
    <w:rsid w:val="006B43B3"/>
    <w:rsid w:val="006B4539"/>
    <w:rsid w:val="006B4D13"/>
    <w:rsid w:val="006B5202"/>
    <w:rsid w:val="006B5F32"/>
    <w:rsid w:val="006B6A41"/>
    <w:rsid w:val="006B7811"/>
    <w:rsid w:val="006C0FE6"/>
    <w:rsid w:val="006C251E"/>
    <w:rsid w:val="006C2CA7"/>
    <w:rsid w:val="006C3AB3"/>
    <w:rsid w:val="006C3C27"/>
    <w:rsid w:val="006C4F7C"/>
    <w:rsid w:val="006C6084"/>
    <w:rsid w:val="006C652A"/>
    <w:rsid w:val="006C666F"/>
    <w:rsid w:val="006D4802"/>
    <w:rsid w:val="006D593D"/>
    <w:rsid w:val="006D5EF8"/>
    <w:rsid w:val="006E194A"/>
    <w:rsid w:val="006E1996"/>
    <w:rsid w:val="006E2C11"/>
    <w:rsid w:val="006E3805"/>
    <w:rsid w:val="006E3DEC"/>
    <w:rsid w:val="006E546D"/>
    <w:rsid w:val="006E6284"/>
    <w:rsid w:val="006F0DEE"/>
    <w:rsid w:val="006F17AA"/>
    <w:rsid w:val="006F2F02"/>
    <w:rsid w:val="006F4146"/>
    <w:rsid w:val="006F6C93"/>
    <w:rsid w:val="006F7F57"/>
    <w:rsid w:val="0070025D"/>
    <w:rsid w:val="00701A58"/>
    <w:rsid w:val="00703140"/>
    <w:rsid w:val="007033F0"/>
    <w:rsid w:val="0070461B"/>
    <w:rsid w:val="00706473"/>
    <w:rsid w:val="00706B91"/>
    <w:rsid w:val="00706BF3"/>
    <w:rsid w:val="00707C17"/>
    <w:rsid w:val="00710DA4"/>
    <w:rsid w:val="00711082"/>
    <w:rsid w:val="00712E8B"/>
    <w:rsid w:val="00716269"/>
    <w:rsid w:val="00717FFB"/>
    <w:rsid w:val="007209DA"/>
    <w:rsid w:val="0072171A"/>
    <w:rsid w:val="007220C2"/>
    <w:rsid w:val="00723C22"/>
    <w:rsid w:val="00723E3C"/>
    <w:rsid w:val="00724B0D"/>
    <w:rsid w:val="00724C2A"/>
    <w:rsid w:val="0072518F"/>
    <w:rsid w:val="007265EB"/>
    <w:rsid w:val="007267D1"/>
    <w:rsid w:val="007272D1"/>
    <w:rsid w:val="00730164"/>
    <w:rsid w:val="0073083A"/>
    <w:rsid w:val="00732B72"/>
    <w:rsid w:val="00732E66"/>
    <w:rsid w:val="00734038"/>
    <w:rsid w:val="007341B3"/>
    <w:rsid w:val="00740A21"/>
    <w:rsid w:val="007424DC"/>
    <w:rsid w:val="007434D2"/>
    <w:rsid w:val="00743DF3"/>
    <w:rsid w:val="00744084"/>
    <w:rsid w:val="00744760"/>
    <w:rsid w:val="00746104"/>
    <w:rsid w:val="00746540"/>
    <w:rsid w:val="00751F13"/>
    <w:rsid w:val="00753072"/>
    <w:rsid w:val="0075476D"/>
    <w:rsid w:val="00757532"/>
    <w:rsid w:val="007628C9"/>
    <w:rsid w:val="007632F6"/>
    <w:rsid w:val="007676CB"/>
    <w:rsid w:val="00770608"/>
    <w:rsid w:val="00772142"/>
    <w:rsid w:val="00772A88"/>
    <w:rsid w:val="00773791"/>
    <w:rsid w:val="00773B6D"/>
    <w:rsid w:val="00777791"/>
    <w:rsid w:val="00780113"/>
    <w:rsid w:val="00780821"/>
    <w:rsid w:val="00781733"/>
    <w:rsid w:val="0078214C"/>
    <w:rsid w:val="00783DC1"/>
    <w:rsid w:val="00784F38"/>
    <w:rsid w:val="00786263"/>
    <w:rsid w:val="0078676F"/>
    <w:rsid w:val="00786C1D"/>
    <w:rsid w:val="0078792A"/>
    <w:rsid w:val="0079081A"/>
    <w:rsid w:val="00791705"/>
    <w:rsid w:val="007918ED"/>
    <w:rsid w:val="00791AD5"/>
    <w:rsid w:val="00794AAC"/>
    <w:rsid w:val="00794ACE"/>
    <w:rsid w:val="00797011"/>
    <w:rsid w:val="007973A6"/>
    <w:rsid w:val="007974AE"/>
    <w:rsid w:val="00797E20"/>
    <w:rsid w:val="007A1234"/>
    <w:rsid w:val="007A1A4F"/>
    <w:rsid w:val="007A26AA"/>
    <w:rsid w:val="007A2CEE"/>
    <w:rsid w:val="007A350B"/>
    <w:rsid w:val="007A462B"/>
    <w:rsid w:val="007A554C"/>
    <w:rsid w:val="007B0758"/>
    <w:rsid w:val="007B132F"/>
    <w:rsid w:val="007B1E59"/>
    <w:rsid w:val="007B21BB"/>
    <w:rsid w:val="007B2415"/>
    <w:rsid w:val="007B2B37"/>
    <w:rsid w:val="007B316B"/>
    <w:rsid w:val="007B3175"/>
    <w:rsid w:val="007B46D5"/>
    <w:rsid w:val="007B55D5"/>
    <w:rsid w:val="007B59CB"/>
    <w:rsid w:val="007B7898"/>
    <w:rsid w:val="007C08B6"/>
    <w:rsid w:val="007C0DA0"/>
    <w:rsid w:val="007C2122"/>
    <w:rsid w:val="007C4D4E"/>
    <w:rsid w:val="007C4ECE"/>
    <w:rsid w:val="007C5F27"/>
    <w:rsid w:val="007C691A"/>
    <w:rsid w:val="007C70EF"/>
    <w:rsid w:val="007C74C6"/>
    <w:rsid w:val="007C7A18"/>
    <w:rsid w:val="007D0126"/>
    <w:rsid w:val="007D0EDD"/>
    <w:rsid w:val="007D1FEC"/>
    <w:rsid w:val="007D31EF"/>
    <w:rsid w:val="007D42FC"/>
    <w:rsid w:val="007D728E"/>
    <w:rsid w:val="007E0648"/>
    <w:rsid w:val="007E1B69"/>
    <w:rsid w:val="007E1C05"/>
    <w:rsid w:val="007E37A1"/>
    <w:rsid w:val="007E435B"/>
    <w:rsid w:val="007E4DA4"/>
    <w:rsid w:val="007E56E9"/>
    <w:rsid w:val="007E6345"/>
    <w:rsid w:val="007E6775"/>
    <w:rsid w:val="007E692C"/>
    <w:rsid w:val="007E6E3A"/>
    <w:rsid w:val="007E7642"/>
    <w:rsid w:val="007E7B31"/>
    <w:rsid w:val="007F03E7"/>
    <w:rsid w:val="007F0DC8"/>
    <w:rsid w:val="007F129A"/>
    <w:rsid w:val="007F3751"/>
    <w:rsid w:val="007F4651"/>
    <w:rsid w:val="007F5330"/>
    <w:rsid w:val="007F5892"/>
    <w:rsid w:val="007F7251"/>
    <w:rsid w:val="0080199C"/>
    <w:rsid w:val="00801A4A"/>
    <w:rsid w:val="008034D2"/>
    <w:rsid w:val="00803C94"/>
    <w:rsid w:val="0080512F"/>
    <w:rsid w:val="00811950"/>
    <w:rsid w:val="00813F2C"/>
    <w:rsid w:val="00814540"/>
    <w:rsid w:val="00815475"/>
    <w:rsid w:val="00816ABE"/>
    <w:rsid w:val="0081753F"/>
    <w:rsid w:val="008175FC"/>
    <w:rsid w:val="0082089C"/>
    <w:rsid w:val="00821C6F"/>
    <w:rsid w:val="00821CE1"/>
    <w:rsid w:val="00821D05"/>
    <w:rsid w:val="00821DD2"/>
    <w:rsid w:val="00821FAB"/>
    <w:rsid w:val="00822F2C"/>
    <w:rsid w:val="0082350E"/>
    <w:rsid w:val="008323E1"/>
    <w:rsid w:val="00832B9D"/>
    <w:rsid w:val="008342E6"/>
    <w:rsid w:val="00835DE5"/>
    <w:rsid w:val="0083601C"/>
    <w:rsid w:val="0084035F"/>
    <w:rsid w:val="00840671"/>
    <w:rsid w:val="008419ED"/>
    <w:rsid w:val="00841CAD"/>
    <w:rsid w:val="008432E6"/>
    <w:rsid w:val="00852B82"/>
    <w:rsid w:val="00853808"/>
    <w:rsid w:val="00853FA4"/>
    <w:rsid w:val="008554B6"/>
    <w:rsid w:val="008557A5"/>
    <w:rsid w:val="00857087"/>
    <w:rsid w:val="0085711A"/>
    <w:rsid w:val="008572EE"/>
    <w:rsid w:val="0086081E"/>
    <w:rsid w:val="008619A5"/>
    <w:rsid w:val="0086299D"/>
    <w:rsid w:val="00863EAE"/>
    <w:rsid w:val="00864F09"/>
    <w:rsid w:val="00864FB0"/>
    <w:rsid w:val="008666AD"/>
    <w:rsid w:val="00870EDC"/>
    <w:rsid w:val="0087146E"/>
    <w:rsid w:val="00875040"/>
    <w:rsid w:val="008751B8"/>
    <w:rsid w:val="00881B28"/>
    <w:rsid w:val="008826B9"/>
    <w:rsid w:val="00883783"/>
    <w:rsid w:val="00883AAB"/>
    <w:rsid w:val="00883D49"/>
    <w:rsid w:val="008841CB"/>
    <w:rsid w:val="00886380"/>
    <w:rsid w:val="0089025B"/>
    <w:rsid w:val="00890A92"/>
    <w:rsid w:val="00890BE9"/>
    <w:rsid w:val="00890C73"/>
    <w:rsid w:val="00891B50"/>
    <w:rsid w:val="008974BF"/>
    <w:rsid w:val="008A03AF"/>
    <w:rsid w:val="008A0A0B"/>
    <w:rsid w:val="008A1CC9"/>
    <w:rsid w:val="008A2808"/>
    <w:rsid w:val="008A3512"/>
    <w:rsid w:val="008A36AB"/>
    <w:rsid w:val="008A37F8"/>
    <w:rsid w:val="008A3E77"/>
    <w:rsid w:val="008A6156"/>
    <w:rsid w:val="008A629C"/>
    <w:rsid w:val="008A688C"/>
    <w:rsid w:val="008B0257"/>
    <w:rsid w:val="008B095F"/>
    <w:rsid w:val="008B33CD"/>
    <w:rsid w:val="008B342B"/>
    <w:rsid w:val="008B39F0"/>
    <w:rsid w:val="008B5FDA"/>
    <w:rsid w:val="008B6D32"/>
    <w:rsid w:val="008C0090"/>
    <w:rsid w:val="008C0A63"/>
    <w:rsid w:val="008C13F3"/>
    <w:rsid w:val="008C1705"/>
    <w:rsid w:val="008C2991"/>
    <w:rsid w:val="008C4679"/>
    <w:rsid w:val="008C7E0F"/>
    <w:rsid w:val="008D0225"/>
    <w:rsid w:val="008D08C6"/>
    <w:rsid w:val="008D2DBB"/>
    <w:rsid w:val="008D3217"/>
    <w:rsid w:val="008D3B69"/>
    <w:rsid w:val="008D464D"/>
    <w:rsid w:val="008D46E7"/>
    <w:rsid w:val="008D4D19"/>
    <w:rsid w:val="008D557B"/>
    <w:rsid w:val="008D5789"/>
    <w:rsid w:val="008D6C90"/>
    <w:rsid w:val="008D714F"/>
    <w:rsid w:val="008E03A4"/>
    <w:rsid w:val="008E0CB8"/>
    <w:rsid w:val="008E2584"/>
    <w:rsid w:val="008E40D1"/>
    <w:rsid w:val="008E4692"/>
    <w:rsid w:val="008E501C"/>
    <w:rsid w:val="008F1130"/>
    <w:rsid w:val="008F191F"/>
    <w:rsid w:val="008F19F8"/>
    <w:rsid w:val="008F2345"/>
    <w:rsid w:val="008F2C48"/>
    <w:rsid w:val="008F3593"/>
    <w:rsid w:val="0090036C"/>
    <w:rsid w:val="00901DCC"/>
    <w:rsid w:val="00901EC7"/>
    <w:rsid w:val="00902087"/>
    <w:rsid w:val="009030C6"/>
    <w:rsid w:val="0090578F"/>
    <w:rsid w:val="00907896"/>
    <w:rsid w:val="009106C4"/>
    <w:rsid w:val="00912C0C"/>
    <w:rsid w:val="009131BA"/>
    <w:rsid w:val="00914985"/>
    <w:rsid w:val="00914DDF"/>
    <w:rsid w:val="00914F13"/>
    <w:rsid w:val="00915D48"/>
    <w:rsid w:val="009178E4"/>
    <w:rsid w:val="00920B24"/>
    <w:rsid w:val="0092164A"/>
    <w:rsid w:val="009262BB"/>
    <w:rsid w:val="0092750D"/>
    <w:rsid w:val="00927935"/>
    <w:rsid w:val="00927B45"/>
    <w:rsid w:val="00927BDC"/>
    <w:rsid w:val="00931EBF"/>
    <w:rsid w:val="009330C7"/>
    <w:rsid w:val="00933C77"/>
    <w:rsid w:val="00934454"/>
    <w:rsid w:val="00935031"/>
    <w:rsid w:val="00935AB5"/>
    <w:rsid w:val="00935C61"/>
    <w:rsid w:val="00936AD5"/>
    <w:rsid w:val="00936E9A"/>
    <w:rsid w:val="00941523"/>
    <w:rsid w:val="0094168B"/>
    <w:rsid w:val="00941960"/>
    <w:rsid w:val="0094239D"/>
    <w:rsid w:val="00942AF9"/>
    <w:rsid w:val="00943B56"/>
    <w:rsid w:val="00944A41"/>
    <w:rsid w:val="00946233"/>
    <w:rsid w:val="009465EA"/>
    <w:rsid w:val="00946D0C"/>
    <w:rsid w:val="009479FE"/>
    <w:rsid w:val="00950255"/>
    <w:rsid w:val="009524D9"/>
    <w:rsid w:val="00952F3B"/>
    <w:rsid w:val="009550CE"/>
    <w:rsid w:val="00957D20"/>
    <w:rsid w:val="00960306"/>
    <w:rsid w:val="00960605"/>
    <w:rsid w:val="0096202A"/>
    <w:rsid w:val="009623FD"/>
    <w:rsid w:val="00962CAF"/>
    <w:rsid w:val="00963124"/>
    <w:rsid w:val="009632F5"/>
    <w:rsid w:val="00963D02"/>
    <w:rsid w:val="0096435D"/>
    <w:rsid w:val="009659CD"/>
    <w:rsid w:val="00965A9C"/>
    <w:rsid w:val="0096623C"/>
    <w:rsid w:val="0096693B"/>
    <w:rsid w:val="00966E57"/>
    <w:rsid w:val="00970644"/>
    <w:rsid w:val="0097121A"/>
    <w:rsid w:val="009725B4"/>
    <w:rsid w:val="00974D58"/>
    <w:rsid w:val="009758FD"/>
    <w:rsid w:val="00976C7D"/>
    <w:rsid w:val="00977DB8"/>
    <w:rsid w:val="0098123B"/>
    <w:rsid w:val="0098174A"/>
    <w:rsid w:val="0098185C"/>
    <w:rsid w:val="00982061"/>
    <w:rsid w:val="00982262"/>
    <w:rsid w:val="00982A32"/>
    <w:rsid w:val="009842C9"/>
    <w:rsid w:val="00984620"/>
    <w:rsid w:val="009853E7"/>
    <w:rsid w:val="00986510"/>
    <w:rsid w:val="009902C9"/>
    <w:rsid w:val="00991D6E"/>
    <w:rsid w:val="00991ECC"/>
    <w:rsid w:val="009A0C56"/>
    <w:rsid w:val="009A1624"/>
    <w:rsid w:val="009A2484"/>
    <w:rsid w:val="009A40FF"/>
    <w:rsid w:val="009A4ED6"/>
    <w:rsid w:val="009A581D"/>
    <w:rsid w:val="009A6773"/>
    <w:rsid w:val="009A7EF1"/>
    <w:rsid w:val="009B062A"/>
    <w:rsid w:val="009B16D9"/>
    <w:rsid w:val="009B1DB9"/>
    <w:rsid w:val="009B279A"/>
    <w:rsid w:val="009B279E"/>
    <w:rsid w:val="009B443D"/>
    <w:rsid w:val="009B49C3"/>
    <w:rsid w:val="009B4EB4"/>
    <w:rsid w:val="009B51EC"/>
    <w:rsid w:val="009B59B3"/>
    <w:rsid w:val="009B5E93"/>
    <w:rsid w:val="009B6A01"/>
    <w:rsid w:val="009B6A79"/>
    <w:rsid w:val="009B6BCE"/>
    <w:rsid w:val="009B6C60"/>
    <w:rsid w:val="009B7BC7"/>
    <w:rsid w:val="009C10CD"/>
    <w:rsid w:val="009C11D0"/>
    <w:rsid w:val="009C28F3"/>
    <w:rsid w:val="009C2C59"/>
    <w:rsid w:val="009C3D9C"/>
    <w:rsid w:val="009C42A8"/>
    <w:rsid w:val="009C5E8F"/>
    <w:rsid w:val="009D1024"/>
    <w:rsid w:val="009D1A1B"/>
    <w:rsid w:val="009D28B0"/>
    <w:rsid w:val="009D2E9F"/>
    <w:rsid w:val="009D369A"/>
    <w:rsid w:val="009D36F7"/>
    <w:rsid w:val="009D4FB9"/>
    <w:rsid w:val="009D5E3C"/>
    <w:rsid w:val="009D5EFA"/>
    <w:rsid w:val="009D7E05"/>
    <w:rsid w:val="009E04A5"/>
    <w:rsid w:val="009E1125"/>
    <w:rsid w:val="009E265A"/>
    <w:rsid w:val="009E3D44"/>
    <w:rsid w:val="009E41AC"/>
    <w:rsid w:val="009E49D2"/>
    <w:rsid w:val="009E5108"/>
    <w:rsid w:val="009E5BB5"/>
    <w:rsid w:val="009E5D15"/>
    <w:rsid w:val="009E6E4D"/>
    <w:rsid w:val="009F0383"/>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6795"/>
    <w:rsid w:val="00A07CA3"/>
    <w:rsid w:val="00A114CD"/>
    <w:rsid w:val="00A11E77"/>
    <w:rsid w:val="00A14CC0"/>
    <w:rsid w:val="00A1534D"/>
    <w:rsid w:val="00A15D3A"/>
    <w:rsid w:val="00A22860"/>
    <w:rsid w:val="00A23942"/>
    <w:rsid w:val="00A255A5"/>
    <w:rsid w:val="00A25DAB"/>
    <w:rsid w:val="00A27E05"/>
    <w:rsid w:val="00A27FED"/>
    <w:rsid w:val="00A34640"/>
    <w:rsid w:val="00A37B8C"/>
    <w:rsid w:val="00A42D8A"/>
    <w:rsid w:val="00A43514"/>
    <w:rsid w:val="00A45183"/>
    <w:rsid w:val="00A45653"/>
    <w:rsid w:val="00A457D0"/>
    <w:rsid w:val="00A466C5"/>
    <w:rsid w:val="00A4709A"/>
    <w:rsid w:val="00A47341"/>
    <w:rsid w:val="00A5038C"/>
    <w:rsid w:val="00A5072F"/>
    <w:rsid w:val="00A513B2"/>
    <w:rsid w:val="00A540D0"/>
    <w:rsid w:val="00A543F2"/>
    <w:rsid w:val="00A5527B"/>
    <w:rsid w:val="00A55850"/>
    <w:rsid w:val="00A55AD7"/>
    <w:rsid w:val="00A55C27"/>
    <w:rsid w:val="00A56072"/>
    <w:rsid w:val="00A56212"/>
    <w:rsid w:val="00A563D2"/>
    <w:rsid w:val="00A56BE8"/>
    <w:rsid w:val="00A60972"/>
    <w:rsid w:val="00A61EFE"/>
    <w:rsid w:val="00A63854"/>
    <w:rsid w:val="00A6466B"/>
    <w:rsid w:val="00A64B91"/>
    <w:rsid w:val="00A650BC"/>
    <w:rsid w:val="00A66B2C"/>
    <w:rsid w:val="00A706AC"/>
    <w:rsid w:val="00A736C2"/>
    <w:rsid w:val="00A75CEF"/>
    <w:rsid w:val="00A75DB5"/>
    <w:rsid w:val="00A76307"/>
    <w:rsid w:val="00A777EC"/>
    <w:rsid w:val="00A80B76"/>
    <w:rsid w:val="00A8122C"/>
    <w:rsid w:val="00A825BB"/>
    <w:rsid w:val="00A82E38"/>
    <w:rsid w:val="00A83536"/>
    <w:rsid w:val="00A84E1B"/>
    <w:rsid w:val="00A87FB7"/>
    <w:rsid w:val="00A90753"/>
    <w:rsid w:val="00A940B1"/>
    <w:rsid w:val="00A94CA6"/>
    <w:rsid w:val="00A95C38"/>
    <w:rsid w:val="00A9636D"/>
    <w:rsid w:val="00A96FA2"/>
    <w:rsid w:val="00AA0AFA"/>
    <w:rsid w:val="00AA1348"/>
    <w:rsid w:val="00AA38E3"/>
    <w:rsid w:val="00AA403D"/>
    <w:rsid w:val="00AA4865"/>
    <w:rsid w:val="00AA6D22"/>
    <w:rsid w:val="00AB0313"/>
    <w:rsid w:val="00AB50BA"/>
    <w:rsid w:val="00AB5CD6"/>
    <w:rsid w:val="00AC009A"/>
    <w:rsid w:val="00AC048A"/>
    <w:rsid w:val="00AC080F"/>
    <w:rsid w:val="00AC095A"/>
    <w:rsid w:val="00AC1E3C"/>
    <w:rsid w:val="00AC2EBA"/>
    <w:rsid w:val="00AC2FB8"/>
    <w:rsid w:val="00AC3908"/>
    <w:rsid w:val="00AC3B3F"/>
    <w:rsid w:val="00AC46EC"/>
    <w:rsid w:val="00AC4B64"/>
    <w:rsid w:val="00AC6A08"/>
    <w:rsid w:val="00AC7B2E"/>
    <w:rsid w:val="00AD1024"/>
    <w:rsid w:val="00AD2545"/>
    <w:rsid w:val="00AD3CCB"/>
    <w:rsid w:val="00AD5F0A"/>
    <w:rsid w:val="00AD6590"/>
    <w:rsid w:val="00AD67BF"/>
    <w:rsid w:val="00AD72C1"/>
    <w:rsid w:val="00AD77F8"/>
    <w:rsid w:val="00AD7835"/>
    <w:rsid w:val="00AE125C"/>
    <w:rsid w:val="00AE2FC3"/>
    <w:rsid w:val="00AE4E16"/>
    <w:rsid w:val="00AE54D9"/>
    <w:rsid w:val="00AE6049"/>
    <w:rsid w:val="00AE61FB"/>
    <w:rsid w:val="00AE62B2"/>
    <w:rsid w:val="00AE69D3"/>
    <w:rsid w:val="00AF068F"/>
    <w:rsid w:val="00AF2B41"/>
    <w:rsid w:val="00AF3CD5"/>
    <w:rsid w:val="00AF6CBE"/>
    <w:rsid w:val="00AF78F3"/>
    <w:rsid w:val="00AF7A5B"/>
    <w:rsid w:val="00B00854"/>
    <w:rsid w:val="00B00A1D"/>
    <w:rsid w:val="00B00D1E"/>
    <w:rsid w:val="00B018EF"/>
    <w:rsid w:val="00B0207C"/>
    <w:rsid w:val="00B02284"/>
    <w:rsid w:val="00B03DA2"/>
    <w:rsid w:val="00B04B79"/>
    <w:rsid w:val="00B05AB2"/>
    <w:rsid w:val="00B0689C"/>
    <w:rsid w:val="00B06995"/>
    <w:rsid w:val="00B07236"/>
    <w:rsid w:val="00B11A85"/>
    <w:rsid w:val="00B178E9"/>
    <w:rsid w:val="00B17EAD"/>
    <w:rsid w:val="00B21323"/>
    <w:rsid w:val="00B21D46"/>
    <w:rsid w:val="00B21F24"/>
    <w:rsid w:val="00B226C1"/>
    <w:rsid w:val="00B25382"/>
    <w:rsid w:val="00B300B5"/>
    <w:rsid w:val="00B34FCA"/>
    <w:rsid w:val="00B36AED"/>
    <w:rsid w:val="00B40C56"/>
    <w:rsid w:val="00B411B5"/>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5CD0"/>
    <w:rsid w:val="00B563A8"/>
    <w:rsid w:val="00B6205E"/>
    <w:rsid w:val="00B62489"/>
    <w:rsid w:val="00B632B2"/>
    <w:rsid w:val="00B6398A"/>
    <w:rsid w:val="00B65F47"/>
    <w:rsid w:val="00B66BCA"/>
    <w:rsid w:val="00B6710D"/>
    <w:rsid w:val="00B67160"/>
    <w:rsid w:val="00B6751E"/>
    <w:rsid w:val="00B70D86"/>
    <w:rsid w:val="00B724DC"/>
    <w:rsid w:val="00B735C5"/>
    <w:rsid w:val="00B73C18"/>
    <w:rsid w:val="00B73E42"/>
    <w:rsid w:val="00B760AF"/>
    <w:rsid w:val="00B81AB3"/>
    <w:rsid w:val="00B827C2"/>
    <w:rsid w:val="00B85341"/>
    <w:rsid w:val="00B86DFA"/>
    <w:rsid w:val="00B86EBC"/>
    <w:rsid w:val="00B90149"/>
    <w:rsid w:val="00B92236"/>
    <w:rsid w:val="00B94651"/>
    <w:rsid w:val="00B96BE3"/>
    <w:rsid w:val="00BA052C"/>
    <w:rsid w:val="00BA17AE"/>
    <w:rsid w:val="00BA2F2F"/>
    <w:rsid w:val="00BA41E3"/>
    <w:rsid w:val="00BA45C7"/>
    <w:rsid w:val="00BA7C46"/>
    <w:rsid w:val="00BB3834"/>
    <w:rsid w:val="00BB4D14"/>
    <w:rsid w:val="00BB6216"/>
    <w:rsid w:val="00BB6346"/>
    <w:rsid w:val="00BB6B5A"/>
    <w:rsid w:val="00BB7D4A"/>
    <w:rsid w:val="00BC05E3"/>
    <w:rsid w:val="00BC17D4"/>
    <w:rsid w:val="00BC2239"/>
    <w:rsid w:val="00BC5624"/>
    <w:rsid w:val="00BD0ED2"/>
    <w:rsid w:val="00BD21D8"/>
    <w:rsid w:val="00BD4CCC"/>
    <w:rsid w:val="00BD6BB3"/>
    <w:rsid w:val="00BD7AF2"/>
    <w:rsid w:val="00BE007B"/>
    <w:rsid w:val="00BE08C6"/>
    <w:rsid w:val="00BE1299"/>
    <w:rsid w:val="00BE527D"/>
    <w:rsid w:val="00BE55E3"/>
    <w:rsid w:val="00BF0253"/>
    <w:rsid w:val="00BF12BD"/>
    <w:rsid w:val="00BF2195"/>
    <w:rsid w:val="00BF22D0"/>
    <w:rsid w:val="00BF4B01"/>
    <w:rsid w:val="00BF4BC1"/>
    <w:rsid w:val="00BF6E56"/>
    <w:rsid w:val="00C009FE"/>
    <w:rsid w:val="00C00D91"/>
    <w:rsid w:val="00C01D36"/>
    <w:rsid w:val="00C02055"/>
    <w:rsid w:val="00C026B7"/>
    <w:rsid w:val="00C02980"/>
    <w:rsid w:val="00C033E5"/>
    <w:rsid w:val="00C044A8"/>
    <w:rsid w:val="00C06DDA"/>
    <w:rsid w:val="00C072A3"/>
    <w:rsid w:val="00C119F6"/>
    <w:rsid w:val="00C11B95"/>
    <w:rsid w:val="00C1299B"/>
    <w:rsid w:val="00C133D8"/>
    <w:rsid w:val="00C13591"/>
    <w:rsid w:val="00C135EC"/>
    <w:rsid w:val="00C15352"/>
    <w:rsid w:val="00C15A2A"/>
    <w:rsid w:val="00C16957"/>
    <w:rsid w:val="00C23259"/>
    <w:rsid w:val="00C23884"/>
    <w:rsid w:val="00C2416C"/>
    <w:rsid w:val="00C24AF0"/>
    <w:rsid w:val="00C24FB3"/>
    <w:rsid w:val="00C254C1"/>
    <w:rsid w:val="00C25999"/>
    <w:rsid w:val="00C26621"/>
    <w:rsid w:val="00C27BF3"/>
    <w:rsid w:val="00C27EFF"/>
    <w:rsid w:val="00C30A7D"/>
    <w:rsid w:val="00C3117F"/>
    <w:rsid w:val="00C3125A"/>
    <w:rsid w:val="00C3251D"/>
    <w:rsid w:val="00C335A6"/>
    <w:rsid w:val="00C335D9"/>
    <w:rsid w:val="00C336EB"/>
    <w:rsid w:val="00C344BD"/>
    <w:rsid w:val="00C3575C"/>
    <w:rsid w:val="00C363DD"/>
    <w:rsid w:val="00C37817"/>
    <w:rsid w:val="00C37FB3"/>
    <w:rsid w:val="00C40A7E"/>
    <w:rsid w:val="00C40F34"/>
    <w:rsid w:val="00C41BC8"/>
    <w:rsid w:val="00C41E57"/>
    <w:rsid w:val="00C43AC8"/>
    <w:rsid w:val="00C44399"/>
    <w:rsid w:val="00C45138"/>
    <w:rsid w:val="00C45CE1"/>
    <w:rsid w:val="00C46109"/>
    <w:rsid w:val="00C475BF"/>
    <w:rsid w:val="00C47B2C"/>
    <w:rsid w:val="00C50A27"/>
    <w:rsid w:val="00C5145F"/>
    <w:rsid w:val="00C51B34"/>
    <w:rsid w:val="00C51BBF"/>
    <w:rsid w:val="00C51E66"/>
    <w:rsid w:val="00C536F0"/>
    <w:rsid w:val="00C5759D"/>
    <w:rsid w:val="00C576C6"/>
    <w:rsid w:val="00C57D27"/>
    <w:rsid w:val="00C604E5"/>
    <w:rsid w:val="00C63301"/>
    <w:rsid w:val="00C6339C"/>
    <w:rsid w:val="00C63BEC"/>
    <w:rsid w:val="00C6623C"/>
    <w:rsid w:val="00C669FD"/>
    <w:rsid w:val="00C706D1"/>
    <w:rsid w:val="00C70D91"/>
    <w:rsid w:val="00C71DAF"/>
    <w:rsid w:val="00C71E9E"/>
    <w:rsid w:val="00C74608"/>
    <w:rsid w:val="00C749A6"/>
    <w:rsid w:val="00C80C30"/>
    <w:rsid w:val="00C81105"/>
    <w:rsid w:val="00C850A1"/>
    <w:rsid w:val="00C8598F"/>
    <w:rsid w:val="00C866FD"/>
    <w:rsid w:val="00C8706B"/>
    <w:rsid w:val="00C872DA"/>
    <w:rsid w:val="00C918E7"/>
    <w:rsid w:val="00C93B6C"/>
    <w:rsid w:val="00C944F2"/>
    <w:rsid w:val="00C9464D"/>
    <w:rsid w:val="00C9488E"/>
    <w:rsid w:val="00C94D50"/>
    <w:rsid w:val="00C9689F"/>
    <w:rsid w:val="00C973ED"/>
    <w:rsid w:val="00CA1F97"/>
    <w:rsid w:val="00CA4024"/>
    <w:rsid w:val="00CA4AE3"/>
    <w:rsid w:val="00CA4B16"/>
    <w:rsid w:val="00CA758C"/>
    <w:rsid w:val="00CB00EA"/>
    <w:rsid w:val="00CB18D3"/>
    <w:rsid w:val="00CC01E7"/>
    <w:rsid w:val="00CC0A5F"/>
    <w:rsid w:val="00CC18BF"/>
    <w:rsid w:val="00CC1D69"/>
    <w:rsid w:val="00CC2250"/>
    <w:rsid w:val="00CC3AA6"/>
    <w:rsid w:val="00CC3D38"/>
    <w:rsid w:val="00CC4824"/>
    <w:rsid w:val="00CC48D2"/>
    <w:rsid w:val="00CC4F13"/>
    <w:rsid w:val="00CC6440"/>
    <w:rsid w:val="00CC7D2F"/>
    <w:rsid w:val="00CD0FCD"/>
    <w:rsid w:val="00CD105A"/>
    <w:rsid w:val="00CD3C98"/>
    <w:rsid w:val="00CD4B27"/>
    <w:rsid w:val="00CD58E6"/>
    <w:rsid w:val="00CD5CB7"/>
    <w:rsid w:val="00CD7A18"/>
    <w:rsid w:val="00CE1B5C"/>
    <w:rsid w:val="00CE2DFD"/>
    <w:rsid w:val="00CE433B"/>
    <w:rsid w:val="00CE579A"/>
    <w:rsid w:val="00CE5C9D"/>
    <w:rsid w:val="00CF01DB"/>
    <w:rsid w:val="00CF2EC7"/>
    <w:rsid w:val="00CF3D86"/>
    <w:rsid w:val="00CF7D1E"/>
    <w:rsid w:val="00D03ED6"/>
    <w:rsid w:val="00D055D5"/>
    <w:rsid w:val="00D0613C"/>
    <w:rsid w:val="00D06713"/>
    <w:rsid w:val="00D10C30"/>
    <w:rsid w:val="00D1484F"/>
    <w:rsid w:val="00D15384"/>
    <w:rsid w:val="00D15FD4"/>
    <w:rsid w:val="00D17053"/>
    <w:rsid w:val="00D2085B"/>
    <w:rsid w:val="00D2124E"/>
    <w:rsid w:val="00D244B0"/>
    <w:rsid w:val="00D2460C"/>
    <w:rsid w:val="00D251B5"/>
    <w:rsid w:val="00D25AC5"/>
    <w:rsid w:val="00D26631"/>
    <w:rsid w:val="00D26DEA"/>
    <w:rsid w:val="00D2742A"/>
    <w:rsid w:val="00D30064"/>
    <w:rsid w:val="00D30EAD"/>
    <w:rsid w:val="00D31AB1"/>
    <w:rsid w:val="00D3258C"/>
    <w:rsid w:val="00D32FF9"/>
    <w:rsid w:val="00D33119"/>
    <w:rsid w:val="00D35345"/>
    <w:rsid w:val="00D36846"/>
    <w:rsid w:val="00D36ED9"/>
    <w:rsid w:val="00D3707A"/>
    <w:rsid w:val="00D374CF"/>
    <w:rsid w:val="00D40A2B"/>
    <w:rsid w:val="00D40B19"/>
    <w:rsid w:val="00D41390"/>
    <w:rsid w:val="00D42125"/>
    <w:rsid w:val="00D42F2E"/>
    <w:rsid w:val="00D435DA"/>
    <w:rsid w:val="00D4422B"/>
    <w:rsid w:val="00D44B94"/>
    <w:rsid w:val="00D44C2D"/>
    <w:rsid w:val="00D4591B"/>
    <w:rsid w:val="00D47D36"/>
    <w:rsid w:val="00D47E69"/>
    <w:rsid w:val="00D50337"/>
    <w:rsid w:val="00D5290C"/>
    <w:rsid w:val="00D529EA"/>
    <w:rsid w:val="00D52E05"/>
    <w:rsid w:val="00D534E0"/>
    <w:rsid w:val="00D54E9C"/>
    <w:rsid w:val="00D55509"/>
    <w:rsid w:val="00D5580D"/>
    <w:rsid w:val="00D564E1"/>
    <w:rsid w:val="00D57382"/>
    <w:rsid w:val="00D575F5"/>
    <w:rsid w:val="00D5775D"/>
    <w:rsid w:val="00D57C0B"/>
    <w:rsid w:val="00D57E8C"/>
    <w:rsid w:val="00D60CDA"/>
    <w:rsid w:val="00D61EC4"/>
    <w:rsid w:val="00D62E4B"/>
    <w:rsid w:val="00D63F48"/>
    <w:rsid w:val="00D64728"/>
    <w:rsid w:val="00D66F7E"/>
    <w:rsid w:val="00D67DF3"/>
    <w:rsid w:val="00D7441E"/>
    <w:rsid w:val="00D74D0D"/>
    <w:rsid w:val="00D776EE"/>
    <w:rsid w:val="00D83614"/>
    <w:rsid w:val="00D83890"/>
    <w:rsid w:val="00D84D9D"/>
    <w:rsid w:val="00D86F82"/>
    <w:rsid w:val="00D871A5"/>
    <w:rsid w:val="00D8724C"/>
    <w:rsid w:val="00D87A67"/>
    <w:rsid w:val="00D9109E"/>
    <w:rsid w:val="00D9152C"/>
    <w:rsid w:val="00D91A5D"/>
    <w:rsid w:val="00D92449"/>
    <w:rsid w:val="00D96010"/>
    <w:rsid w:val="00DA1ADB"/>
    <w:rsid w:val="00DA27AB"/>
    <w:rsid w:val="00DA3D49"/>
    <w:rsid w:val="00DA4301"/>
    <w:rsid w:val="00DA436D"/>
    <w:rsid w:val="00DA4699"/>
    <w:rsid w:val="00DA5808"/>
    <w:rsid w:val="00DA5A86"/>
    <w:rsid w:val="00DA6D87"/>
    <w:rsid w:val="00DA74F1"/>
    <w:rsid w:val="00DA7A0B"/>
    <w:rsid w:val="00DA7BD7"/>
    <w:rsid w:val="00DA7DE5"/>
    <w:rsid w:val="00DB29FA"/>
    <w:rsid w:val="00DB51B2"/>
    <w:rsid w:val="00DB5494"/>
    <w:rsid w:val="00DB794C"/>
    <w:rsid w:val="00DC37C1"/>
    <w:rsid w:val="00DC5282"/>
    <w:rsid w:val="00DC5F03"/>
    <w:rsid w:val="00DC79EA"/>
    <w:rsid w:val="00DD1D4C"/>
    <w:rsid w:val="00DD5D16"/>
    <w:rsid w:val="00DD6FAA"/>
    <w:rsid w:val="00DD7494"/>
    <w:rsid w:val="00DD79A7"/>
    <w:rsid w:val="00DE0109"/>
    <w:rsid w:val="00DE15AA"/>
    <w:rsid w:val="00DE27EC"/>
    <w:rsid w:val="00DE3570"/>
    <w:rsid w:val="00DF072F"/>
    <w:rsid w:val="00DF13C5"/>
    <w:rsid w:val="00DF1E67"/>
    <w:rsid w:val="00DF1F25"/>
    <w:rsid w:val="00DF376C"/>
    <w:rsid w:val="00DF3BBB"/>
    <w:rsid w:val="00DF4378"/>
    <w:rsid w:val="00DF491B"/>
    <w:rsid w:val="00DF59ED"/>
    <w:rsid w:val="00DF5A8E"/>
    <w:rsid w:val="00DF6C20"/>
    <w:rsid w:val="00E004DC"/>
    <w:rsid w:val="00E00BE5"/>
    <w:rsid w:val="00E01B6E"/>
    <w:rsid w:val="00E038CA"/>
    <w:rsid w:val="00E040B2"/>
    <w:rsid w:val="00E05F64"/>
    <w:rsid w:val="00E06E33"/>
    <w:rsid w:val="00E14554"/>
    <w:rsid w:val="00E145A2"/>
    <w:rsid w:val="00E155AE"/>
    <w:rsid w:val="00E162F7"/>
    <w:rsid w:val="00E17E9B"/>
    <w:rsid w:val="00E206EC"/>
    <w:rsid w:val="00E20ABE"/>
    <w:rsid w:val="00E22B0A"/>
    <w:rsid w:val="00E24031"/>
    <w:rsid w:val="00E248F3"/>
    <w:rsid w:val="00E2490D"/>
    <w:rsid w:val="00E25412"/>
    <w:rsid w:val="00E26759"/>
    <w:rsid w:val="00E27849"/>
    <w:rsid w:val="00E308D4"/>
    <w:rsid w:val="00E34B72"/>
    <w:rsid w:val="00E351D6"/>
    <w:rsid w:val="00E35D81"/>
    <w:rsid w:val="00E409E5"/>
    <w:rsid w:val="00E40E60"/>
    <w:rsid w:val="00E41BA9"/>
    <w:rsid w:val="00E4333E"/>
    <w:rsid w:val="00E43D74"/>
    <w:rsid w:val="00E43D98"/>
    <w:rsid w:val="00E45543"/>
    <w:rsid w:val="00E46DAC"/>
    <w:rsid w:val="00E507CA"/>
    <w:rsid w:val="00E50FBB"/>
    <w:rsid w:val="00E51B38"/>
    <w:rsid w:val="00E54837"/>
    <w:rsid w:val="00E549A6"/>
    <w:rsid w:val="00E55D4E"/>
    <w:rsid w:val="00E55FBC"/>
    <w:rsid w:val="00E56816"/>
    <w:rsid w:val="00E56E02"/>
    <w:rsid w:val="00E57AE9"/>
    <w:rsid w:val="00E6096A"/>
    <w:rsid w:val="00E61566"/>
    <w:rsid w:val="00E62414"/>
    <w:rsid w:val="00E62DA8"/>
    <w:rsid w:val="00E642A3"/>
    <w:rsid w:val="00E65178"/>
    <w:rsid w:val="00E65257"/>
    <w:rsid w:val="00E67935"/>
    <w:rsid w:val="00E704EC"/>
    <w:rsid w:val="00E70A4F"/>
    <w:rsid w:val="00E70F50"/>
    <w:rsid w:val="00E72A61"/>
    <w:rsid w:val="00E736A3"/>
    <w:rsid w:val="00E7491B"/>
    <w:rsid w:val="00E74F35"/>
    <w:rsid w:val="00E76728"/>
    <w:rsid w:val="00E76776"/>
    <w:rsid w:val="00E76972"/>
    <w:rsid w:val="00E769FC"/>
    <w:rsid w:val="00E7796C"/>
    <w:rsid w:val="00E77B16"/>
    <w:rsid w:val="00E77EF1"/>
    <w:rsid w:val="00E80116"/>
    <w:rsid w:val="00E8023A"/>
    <w:rsid w:val="00E828FF"/>
    <w:rsid w:val="00E82E06"/>
    <w:rsid w:val="00E84C8C"/>
    <w:rsid w:val="00E85F52"/>
    <w:rsid w:val="00E860A3"/>
    <w:rsid w:val="00E867CA"/>
    <w:rsid w:val="00E86EAA"/>
    <w:rsid w:val="00E91000"/>
    <w:rsid w:val="00E91340"/>
    <w:rsid w:val="00E9169E"/>
    <w:rsid w:val="00E939E2"/>
    <w:rsid w:val="00E944F0"/>
    <w:rsid w:val="00E95057"/>
    <w:rsid w:val="00E9633C"/>
    <w:rsid w:val="00E96A20"/>
    <w:rsid w:val="00EA0340"/>
    <w:rsid w:val="00EA1B08"/>
    <w:rsid w:val="00EA1E28"/>
    <w:rsid w:val="00EA4233"/>
    <w:rsid w:val="00EA4634"/>
    <w:rsid w:val="00EA49B8"/>
    <w:rsid w:val="00EA6168"/>
    <w:rsid w:val="00EB0D1C"/>
    <w:rsid w:val="00EB0D33"/>
    <w:rsid w:val="00EB18F3"/>
    <w:rsid w:val="00EB1B05"/>
    <w:rsid w:val="00EB1C17"/>
    <w:rsid w:val="00EB1E1A"/>
    <w:rsid w:val="00EB434F"/>
    <w:rsid w:val="00EB4932"/>
    <w:rsid w:val="00EB61B0"/>
    <w:rsid w:val="00EB6317"/>
    <w:rsid w:val="00EB6B5E"/>
    <w:rsid w:val="00EC1058"/>
    <w:rsid w:val="00EC105A"/>
    <w:rsid w:val="00EC119E"/>
    <w:rsid w:val="00EC139D"/>
    <w:rsid w:val="00EC1F7C"/>
    <w:rsid w:val="00EC7F24"/>
    <w:rsid w:val="00ED10B1"/>
    <w:rsid w:val="00ED1E1E"/>
    <w:rsid w:val="00ED2AB3"/>
    <w:rsid w:val="00ED4AE6"/>
    <w:rsid w:val="00ED597E"/>
    <w:rsid w:val="00ED61DD"/>
    <w:rsid w:val="00ED62EB"/>
    <w:rsid w:val="00EE1C58"/>
    <w:rsid w:val="00EE1D18"/>
    <w:rsid w:val="00EE2007"/>
    <w:rsid w:val="00EE2A1B"/>
    <w:rsid w:val="00EE302A"/>
    <w:rsid w:val="00EE3666"/>
    <w:rsid w:val="00EE4469"/>
    <w:rsid w:val="00EE5DCF"/>
    <w:rsid w:val="00EE610D"/>
    <w:rsid w:val="00EF013A"/>
    <w:rsid w:val="00EF0803"/>
    <w:rsid w:val="00EF0818"/>
    <w:rsid w:val="00EF0D60"/>
    <w:rsid w:val="00EF1193"/>
    <w:rsid w:val="00EF1F3A"/>
    <w:rsid w:val="00EF22B0"/>
    <w:rsid w:val="00EF23A1"/>
    <w:rsid w:val="00EF2C7A"/>
    <w:rsid w:val="00EF366E"/>
    <w:rsid w:val="00EF43FC"/>
    <w:rsid w:val="00F015B2"/>
    <w:rsid w:val="00F01A89"/>
    <w:rsid w:val="00F0441C"/>
    <w:rsid w:val="00F047B3"/>
    <w:rsid w:val="00F05873"/>
    <w:rsid w:val="00F05CE5"/>
    <w:rsid w:val="00F07A24"/>
    <w:rsid w:val="00F11F7D"/>
    <w:rsid w:val="00F17AF4"/>
    <w:rsid w:val="00F17D76"/>
    <w:rsid w:val="00F17F75"/>
    <w:rsid w:val="00F20D71"/>
    <w:rsid w:val="00F2225A"/>
    <w:rsid w:val="00F2236C"/>
    <w:rsid w:val="00F23EF3"/>
    <w:rsid w:val="00F26B55"/>
    <w:rsid w:val="00F302FC"/>
    <w:rsid w:val="00F32041"/>
    <w:rsid w:val="00F357C0"/>
    <w:rsid w:val="00F361E5"/>
    <w:rsid w:val="00F377EC"/>
    <w:rsid w:val="00F378CE"/>
    <w:rsid w:val="00F37A92"/>
    <w:rsid w:val="00F400AE"/>
    <w:rsid w:val="00F408D8"/>
    <w:rsid w:val="00F42933"/>
    <w:rsid w:val="00F43183"/>
    <w:rsid w:val="00F44BCB"/>
    <w:rsid w:val="00F454EB"/>
    <w:rsid w:val="00F46588"/>
    <w:rsid w:val="00F46963"/>
    <w:rsid w:val="00F47E66"/>
    <w:rsid w:val="00F50A30"/>
    <w:rsid w:val="00F5511C"/>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713B8"/>
    <w:rsid w:val="00F72BB9"/>
    <w:rsid w:val="00F72DB5"/>
    <w:rsid w:val="00F75325"/>
    <w:rsid w:val="00F75A9B"/>
    <w:rsid w:val="00F76A01"/>
    <w:rsid w:val="00F76C7D"/>
    <w:rsid w:val="00F812E8"/>
    <w:rsid w:val="00F818D2"/>
    <w:rsid w:val="00F81B0F"/>
    <w:rsid w:val="00F84892"/>
    <w:rsid w:val="00F8517D"/>
    <w:rsid w:val="00F87847"/>
    <w:rsid w:val="00F8790E"/>
    <w:rsid w:val="00F90B31"/>
    <w:rsid w:val="00F91745"/>
    <w:rsid w:val="00FA1249"/>
    <w:rsid w:val="00FA23FB"/>
    <w:rsid w:val="00FA2A13"/>
    <w:rsid w:val="00FB186C"/>
    <w:rsid w:val="00FB1C5E"/>
    <w:rsid w:val="00FB2DD9"/>
    <w:rsid w:val="00FB3D1C"/>
    <w:rsid w:val="00FB777D"/>
    <w:rsid w:val="00FB7C0D"/>
    <w:rsid w:val="00FB7F3C"/>
    <w:rsid w:val="00FC0747"/>
    <w:rsid w:val="00FC108C"/>
    <w:rsid w:val="00FC1D85"/>
    <w:rsid w:val="00FC1F3D"/>
    <w:rsid w:val="00FC24EC"/>
    <w:rsid w:val="00FC2608"/>
    <w:rsid w:val="00FC3B4C"/>
    <w:rsid w:val="00FC3C57"/>
    <w:rsid w:val="00FC44E3"/>
    <w:rsid w:val="00FC4A81"/>
    <w:rsid w:val="00FC4D49"/>
    <w:rsid w:val="00FC6626"/>
    <w:rsid w:val="00FC7C76"/>
    <w:rsid w:val="00FC7ECA"/>
    <w:rsid w:val="00FD22C5"/>
    <w:rsid w:val="00FD2B09"/>
    <w:rsid w:val="00FD3387"/>
    <w:rsid w:val="00FD501D"/>
    <w:rsid w:val="00FD52F4"/>
    <w:rsid w:val="00FD595F"/>
    <w:rsid w:val="00FD59FD"/>
    <w:rsid w:val="00FD5C54"/>
    <w:rsid w:val="00FD67EA"/>
    <w:rsid w:val="00FD7333"/>
    <w:rsid w:val="00FE127E"/>
    <w:rsid w:val="00FE1DB8"/>
    <w:rsid w:val="00FE4015"/>
    <w:rsid w:val="00FE5143"/>
    <w:rsid w:val="00FE7373"/>
    <w:rsid w:val="00FE7A79"/>
    <w:rsid w:val="00FF078B"/>
    <w:rsid w:val="00FF0BC9"/>
    <w:rsid w:val="00FF170B"/>
    <w:rsid w:val="00FF269C"/>
    <w:rsid w:val="00FF345A"/>
    <w:rsid w:val="00FF41FB"/>
    <w:rsid w:val="00FF4E68"/>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31AB"/>
  <w15:chartTrackingRefBased/>
  <w15:docId w15:val="{059F7196-562C-4ADC-A641-B6FEDFFA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8A36AB"/>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C43AC8"/>
    <w:pPr>
      <w:keepNext/>
      <w:keepLines/>
      <w:spacing w:before="200"/>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6AB"/>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C43AC8"/>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pPr>
      <w:spacing w:after="200"/>
    </w:pPr>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1"/>
      </w:numPr>
      <w:ind w:left="720"/>
      <w:contextualSpacing/>
    </w:pPr>
  </w:style>
  <w:style w:type="paragraph" w:styleId="ListNumber">
    <w:name w:val="List Number"/>
    <w:basedOn w:val="Normal"/>
    <w:uiPriority w:val="99"/>
    <w:unhideWhenUsed/>
    <w:qFormat/>
    <w:rsid w:val="008B6D32"/>
    <w:pPr>
      <w:numPr>
        <w:numId w:val="3"/>
      </w:numPr>
      <w:tabs>
        <w:tab w:val="num" w:pos="720"/>
      </w:tabs>
      <w:contextualSpacing/>
    </w:pPr>
  </w:style>
  <w:style w:type="paragraph" w:customStyle="1" w:styleId="Sub-bullet">
    <w:name w:val="Sub-bullet"/>
    <w:basedOn w:val="ListBullet"/>
    <w:autoRedefine/>
    <w:qFormat/>
    <w:rsid w:val="00DD5D16"/>
    <w:pPr>
      <w:numPr>
        <w:numId w:val="2"/>
      </w:numPr>
    </w:pPr>
  </w:style>
  <w:style w:type="paragraph" w:styleId="NoSpacing">
    <w:name w:val="No Spacing"/>
    <w:uiPriority w:val="1"/>
    <w:qFormat/>
    <w:rsid w:val="00C24AF0"/>
    <w:rPr>
      <w:rFonts w:eastAsia="Times New Roman" w:cs="Times New Roman"/>
      <w:lang w:eastAsia="zh-CN"/>
    </w:rPr>
  </w:style>
  <w:style w:type="table" w:styleId="LightShading-Accent2">
    <w:name w:val="Light Shading Accent 2"/>
    <w:basedOn w:val="TableNormal"/>
    <w:uiPriority w:val="60"/>
    <w:rsid w:val="00C24AF0"/>
    <w:pPr>
      <w:jc w:val="both"/>
    </w:pPr>
    <w:rPr>
      <w:rFonts w:eastAsiaTheme="minorEastAsia"/>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9B6A01"/>
    <w:pPr>
      <w:spacing w:after="200" w:line="276"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nder.wustl.edu/" TargetMode="External"/><Relationship Id="rId18" Type="http://schemas.openxmlformats.org/officeDocument/2006/relationships/image" Target="media/image4.png"/><Relationship Id="rId26" Type="http://schemas.openxmlformats.org/officeDocument/2006/relationships/hyperlink" Target="https://blast.ncbi.nlm.nih.gov/Blast.cgi" TargetMode="Externa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ander.wustl.edu/~wilson/dmelgenerecord/index.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ander.wustl.edu/"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3I-CYhzPSCE"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youtu.be/XD-egRcHYL4"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thegep.org/tss" TargetMode="External"/><Relationship Id="rId14" Type="http://schemas.openxmlformats.org/officeDocument/2006/relationships/hyperlink" Target="https://blast.ncbi.nlm.nih.gov/Blast.cgi" TargetMode="External"/><Relationship Id="rId22" Type="http://schemas.openxmlformats.org/officeDocument/2006/relationships/image" Target="media/image8.png"/><Relationship Id="rId27" Type="http://schemas.openxmlformats.org/officeDocument/2006/relationships/hyperlink" Target="https://gander.wustl.edu/~wilson/dmelgenerecord/index.html" TargetMode="Externa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chani\Downloads\GEP%20Less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EE63B-C419-7E4E-996B-53EB00FD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C:\Users\amichani\Downloads\GEP Lesson Template.dotx</Template>
  <TotalTime>296</TotalTime>
  <Pages>22</Pages>
  <Words>4474</Words>
  <Characters>25505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amichani</dc:creator>
  <cp:keywords/>
  <dc:description/>
  <cp:lastModifiedBy>Leung, Wilson</cp:lastModifiedBy>
  <cp:revision>152</cp:revision>
  <cp:lastPrinted>2020-08-13T02:56:00Z</cp:lastPrinted>
  <dcterms:created xsi:type="dcterms:W3CDTF">2021-04-26T13:20:00Z</dcterms:created>
  <dcterms:modified xsi:type="dcterms:W3CDTF">2023-12-26T02:52:00Z</dcterms:modified>
</cp:coreProperties>
</file>